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37740F6D" w:rsidR="00ED5F48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BŘEZEN</w:t>
            </w:r>
          </w:p>
        </w:tc>
        <w:tc>
          <w:tcPr>
            <w:tcW w:w="2500" w:type="pct"/>
            <w:vAlign w:val="center"/>
          </w:tcPr>
          <w:p w14:paraId="26647E3B" w14:textId="34BCBDEC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0CAA0F63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4396ACC0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129A0111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7556162A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61782F03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61842389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E512547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4B3888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01DC09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66B67A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398401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770F08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27F207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358CA4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291DAA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11FF9D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38EDB5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4C809B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0EFE0F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76DCCC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0F7DF1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044B59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521A10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388260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6AF0E2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6B56B9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443E0E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4C7026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3F6158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3BD332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4C2C98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13C17A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038B23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4DDA62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63755E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3853A8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7B7B28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58D11F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778EE2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198261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582FD3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40F885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20E9B8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6256F3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11250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5DC6E" w14:textId="77777777" w:rsidR="00024D30" w:rsidRDefault="00024D30">
      <w:pPr>
        <w:spacing w:after="0"/>
      </w:pPr>
      <w:r>
        <w:separator/>
      </w:r>
    </w:p>
  </w:endnote>
  <w:endnote w:type="continuationSeparator" w:id="0">
    <w:p w14:paraId="4F666633" w14:textId="77777777" w:rsidR="00024D30" w:rsidRDefault="00024D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EBB92" w14:textId="77777777" w:rsidR="00024D30" w:rsidRDefault="00024D30">
      <w:pPr>
        <w:spacing w:after="0"/>
      </w:pPr>
      <w:r>
        <w:separator/>
      </w:r>
    </w:p>
  </w:footnote>
  <w:footnote w:type="continuationSeparator" w:id="0">
    <w:p w14:paraId="20B5023D" w14:textId="77777777" w:rsidR="00024D30" w:rsidRDefault="00024D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4D30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11250"/>
    <w:rsid w:val="003327F5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459C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2021-09-25T08:44:00Z</dcterms:created>
  <dcterms:modified xsi:type="dcterms:W3CDTF">2021-09-25T08:44:00Z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