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618F29CD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ČERVEN</w:t>
            </w:r>
          </w:p>
        </w:tc>
        <w:tc>
          <w:tcPr>
            <w:tcW w:w="2500" w:type="pct"/>
            <w:vAlign w:val="center"/>
          </w:tcPr>
          <w:p w14:paraId="784345F2" w14:textId="3B0604D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59A61FE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2FEB9511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315B0237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243C8B86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34ED1D82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100F88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47E4B8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32019C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1855E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142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FA72B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2F6908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C5D4E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29F39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49351F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67080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5F64CA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2C1BD8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35611D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63639C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61BAFA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405E94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6F02F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7A3B76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0B201B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5FF47A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1652C1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3A47DF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CFE43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0C722A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60BEA7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780892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1D87D8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95447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53497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34CF4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230C1A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73E282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3B572E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2D984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142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59877B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142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142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7F5FCB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78646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63BD3F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158EEE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72D6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4884F" w14:textId="77777777" w:rsidR="00A5501C" w:rsidRDefault="00A5501C">
      <w:pPr>
        <w:spacing w:after="0"/>
      </w:pPr>
      <w:r>
        <w:separator/>
      </w:r>
    </w:p>
  </w:endnote>
  <w:endnote w:type="continuationSeparator" w:id="0">
    <w:p w14:paraId="6F187C25" w14:textId="77777777" w:rsidR="00A5501C" w:rsidRDefault="00A550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8C3A3" w14:textId="77777777" w:rsidR="00A5501C" w:rsidRDefault="00A5501C">
      <w:pPr>
        <w:spacing w:after="0"/>
      </w:pPr>
      <w:r>
        <w:separator/>
      </w:r>
    </w:p>
  </w:footnote>
  <w:footnote w:type="continuationSeparator" w:id="0">
    <w:p w14:paraId="41CE8B45" w14:textId="77777777" w:rsidR="00A5501C" w:rsidRDefault="00A550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427D"/>
    <w:rsid w:val="00416364"/>
    <w:rsid w:val="00431B29"/>
    <w:rsid w:val="00440416"/>
    <w:rsid w:val="00462EAD"/>
    <w:rsid w:val="004A6170"/>
    <w:rsid w:val="004F6AAC"/>
    <w:rsid w:val="00512F2D"/>
    <w:rsid w:val="00533A11"/>
    <w:rsid w:val="00541649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5501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2D6B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2021-11-23T09:50:00Z</dcterms:created>
  <dcterms:modified xsi:type="dcterms:W3CDTF">2021-11-23T09:50:00Z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