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33E7543B" w:rsidR="00ED5F48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DUBEN</w:t>
            </w:r>
          </w:p>
        </w:tc>
        <w:tc>
          <w:tcPr>
            <w:tcW w:w="2500" w:type="pct"/>
            <w:vAlign w:val="center"/>
          </w:tcPr>
          <w:p w14:paraId="23A157B9" w14:textId="438BB65D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3B27170B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A92511A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40721BAD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67F9AB6C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3CD2B9C9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2A5A3225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B82A53B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66850D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14B432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030932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11963E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6B974B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358B0F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673C5B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604E40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5C6EE7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762081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2EECD3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1575A1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5FB656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588EC7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0C6EB3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33ACB2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4FD6EA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5F6E78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018C31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255309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7049FE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64B7DB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02F0E2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2EEBA7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2727E4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090588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476896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10EEF1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5F61A8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6C76B8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0BC264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32F0B5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1FD52F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3845E3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3AFC4F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7B2410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4D0A30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3377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F7954" w14:textId="77777777" w:rsidR="00FB2CB7" w:rsidRDefault="00FB2CB7">
      <w:pPr>
        <w:spacing w:after="0"/>
      </w:pPr>
      <w:r>
        <w:separator/>
      </w:r>
    </w:p>
  </w:endnote>
  <w:endnote w:type="continuationSeparator" w:id="0">
    <w:p w14:paraId="51A611E7" w14:textId="77777777" w:rsidR="00FB2CB7" w:rsidRDefault="00FB2C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13FF2" w14:textId="77777777" w:rsidR="00FB2CB7" w:rsidRDefault="00FB2CB7">
      <w:pPr>
        <w:spacing w:after="0"/>
      </w:pPr>
      <w:r>
        <w:separator/>
      </w:r>
    </w:p>
  </w:footnote>
  <w:footnote w:type="continuationSeparator" w:id="0">
    <w:p w14:paraId="717CEF72" w14:textId="77777777" w:rsidR="00FB2CB7" w:rsidRDefault="00FB2C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33776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76578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307C"/>
    <w:rsid w:val="00667021"/>
    <w:rsid w:val="006974E1"/>
    <w:rsid w:val="006B459C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B2CB7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2021-11-23T09:31:00Z</dcterms:created>
  <dcterms:modified xsi:type="dcterms:W3CDTF">2021-11-23T09:31:00Z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