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4A9AF219" w:rsidR="00BF49DC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0716E02E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F801A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57BAAF58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B142E4F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24B65EC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6E47D77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29B0A62E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1C401ED6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77B4A3B5" w:rsidR="00BF49DC" w:rsidRPr="003A0A27" w:rsidRDefault="003E2C36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BF49DC" w:rsidRPr="003A0A27" w14:paraId="6EAC1785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0FF538B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42378A4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5C5E246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0F25CD1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737FCCC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6734CA0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7E0306D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2ECD014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5FAACD9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0ECA3F7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685117D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4650102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067231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0B341B9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46AB73F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535E2E3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68D8F5E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3459098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0DC37CA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438E73C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76188F8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1A5759D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6875935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6B76685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304FD69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4D81D25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5425AAD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41302CE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11FFC45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4D93E10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01649AF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7EB638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185C0A6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6B3372B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43BEAB2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F801A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45AA687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2932431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B6C48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46BFE" w14:textId="77777777" w:rsidR="00C20C24" w:rsidRDefault="00C20C24">
      <w:pPr>
        <w:spacing w:after="0"/>
      </w:pPr>
      <w:r>
        <w:separator/>
      </w:r>
    </w:p>
  </w:endnote>
  <w:endnote w:type="continuationSeparator" w:id="0">
    <w:p w14:paraId="4FE773A9" w14:textId="77777777" w:rsidR="00C20C24" w:rsidRDefault="00C20C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0C2F3" w14:textId="77777777" w:rsidR="00C20C24" w:rsidRDefault="00C20C24">
      <w:pPr>
        <w:spacing w:after="0"/>
      </w:pPr>
      <w:r>
        <w:separator/>
      </w:r>
    </w:p>
  </w:footnote>
  <w:footnote w:type="continuationSeparator" w:id="0">
    <w:p w14:paraId="47377725" w14:textId="77777777" w:rsidR="00C20C24" w:rsidRDefault="00C20C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B6C48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C74FD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20C24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801A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2021-09-28T15:21:00Z</dcterms:created>
  <dcterms:modified xsi:type="dcterms:W3CDTF">2021-09-28T15:21:00Z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