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02C13961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LISTOPAD</w:t>
            </w:r>
          </w:p>
        </w:tc>
        <w:tc>
          <w:tcPr>
            <w:tcW w:w="2500" w:type="pct"/>
            <w:vAlign w:val="center"/>
          </w:tcPr>
          <w:p w14:paraId="5AC816B2" w14:textId="617EBD4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68B3AE23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44D30561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169F7196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06A4771D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49C9C3E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1AE43541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76097F88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2B7496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4477A8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400C3A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3E27B8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441885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0DA4F6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3E57A7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5357CF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5B69BA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39CFDB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5CBF26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751AE3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2B65DEA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0F71B4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5103E0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2E951A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51C995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7DDB3D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267303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5CBD31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23F289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6EA9F1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1DE38D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541BA4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380356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5CEA37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552F02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0C83EA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4E3ABF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3F25E1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2AA140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F09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24BD91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F09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F09B5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4FE32D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434EFA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1DDF04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28BEE9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76DD34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646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97FDB" w14:textId="77777777" w:rsidR="003A6A7E" w:rsidRDefault="003A6A7E">
      <w:pPr>
        <w:spacing w:after="0"/>
      </w:pPr>
      <w:r>
        <w:separator/>
      </w:r>
    </w:p>
  </w:endnote>
  <w:endnote w:type="continuationSeparator" w:id="0">
    <w:p w14:paraId="71F187F2" w14:textId="77777777" w:rsidR="003A6A7E" w:rsidRDefault="003A6A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A74A3" w14:textId="77777777" w:rsidR="003A6A7E" w:rsidRDefault="003A6A7E">
      <w:pPr>
        <w:spacing w:after="0"/>
      </w:pPr>
      <w:r>
        <w:separator/>
      </w:r>
    </w:p>
  </w:footnote>
  <w:footnote w:type="continuationSeparator" w:id="0">
    <w:p w14:paraId="02CB4A39" w14:textId="77777777" w:rsidR="003A6A7E" w:rsidRDefault="003A6A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86464"/>
    <w:rsid w:val="001B01F9"/>
    <w:rsid w:val="001C41F9"/>
    <w:rsid w:val="001F596D"/>
    <w:rsid w:val="002068F9"/>
    <w:rsid w:val="00240ECA"/>
    <w:rsid w:val="00285C1D"/>
    <w:rsid w:val="003019F6"/>
    <w:rsid w:val="003327F5"/>
    <w:rsid w:val="00340CAF"/>
    <w:rsid w:val="003A0A27"/>
    <w:rsid w:val="003A6A7E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9F09B5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2021-11-23T11:03:00Z</dcterms:created>
  <dcterms:modified xsi:type="dcterms:W3CDTF">2021-11-23T11:03:00Z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