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2B17CB91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724062B6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491B8CF8" w14:textId="77777777" w:rsidTr="008025C1">
        <w:tc>
          <w:tcPr>
            <w:tcW w:w="2500" w:type="pct"/>
            <w:vAlign w:val="center"/>
          </w:tcPr>
          <w:p w14:paraId="1D943BD5" w14:textId="02C13961" w:rsidR="00ED5F48" w:rsidRPr="003A0A27" w:rsidRDefault="003E2C36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LISTOPAD</w:t>
            </w:r>
          </w:p>
        </w:tc>
        <w:tc>
          <w:tcPr>
            <w:tcW w:w="2500" w:type="pct"/>
            <w:vAlign w:val="center"/>
          </w:tcPr>
          <w:p w14:paraId="5AC816B2" w14:textId="37C26C18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2022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46168607" w14:textId="77777777" w:rsidTr="006D4D72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624BECF2" w14:textId="68B3AE23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PONDĚLÍ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15CDEE10" w14:textId="44D30561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8328FBE" w14:textId="169F7196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6C11AC7" w14:textId="06A4771D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92D2B52" w14:textId="49C9C3EB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1AE43541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76097F88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NEDĚLE</w:t>
            </w:r>
          </w:p>
        </w:tc>
      </w:tr>
      <w:tr w:rsidR="00ED5F48" w:rsidRPr="003A0A27" w14:paraId="1AB241C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208744" w14:textId="109EC16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вторник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F23BE8" w14:textId="53B91D0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вторник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F104F4" w14:textId="23DE68F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вторник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57DE07" w14:textId="776E22A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вторник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EDA721" w14:textId="2115A12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вторник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318F1A" w14:textId="7D2C867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вторник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4BCADC" w14:textId="784FBDD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MonthStart11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вторник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190101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92197A" w14:textId="126EB88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E84146" w14:textId="04948EC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1D001C" w14:textId="719775B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99F84F" w14:textId="5AC78B4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D7A2C7" w14:textId="54ADAE5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8C68FC" w14:textId="585A9EE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A46A54" w14:textId="4122FAB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71496383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C68B63" w14:textId="0E1EDA4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DE3BEC" w14:textId="0543D24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AD6FE0" w14:textId="32038E6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A9C57C" w14:textId="0BB498C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10A001C" w14:textId="5FD8628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B318C0" w14:textId="62A825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C94ADB" w14:textId="3A98C0C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074BB8BF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7B7C06" w14:textId="5439C38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51A727" w14:textId="08807A0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866D1E" w14:textId="153971D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14EB99" w14:textId="64A987B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9EFBF0" w14:textId="704334E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3F83D" w14:textId="79E56E0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6EBAA" w14:textId="040D72C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240C3B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EFB2A1C" w14:textId="36336C7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B7341" w14:textId="27F572B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D13A7C" w14:textId="0C86FD5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BD97E4" w14:textId="79C4931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78CE96" w14:textId="4626C76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9A1247" w14:textId="1208FB9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BC1A11" w14:textId="2D5F4B8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AEF418B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A0E62B" w14:textId="53929BD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AB03A5" w14:textId="4A7D8B1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9F09B5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MonthEnd11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B7ACE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7008B6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10AE0D9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60972F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94C250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31E0F" w14:textId="77777777" w:rsidR="001F596D" w:rsidRDefault="001F596D">
      <w:pPr>
        <w:spacing w:after="0"/>
      </w:pPr>
      <w:r>
        <w:separator/>
      </w:r>
    </w:p>
  </w:endnote>
  <w:endnote w:type="continuationSeparator" w:id="0">
    <w:p w14:paraId="70D8EEEF" w14:textId="77777777" w:rsidR="001F596D" w:rsidRDefault="001F59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A1AE64" w14:textId="77777777" w:rsidR="001F596D" w:rsidRDefault="001F596D">
      <w:pPr>
        <w:spacing w:after="0"/>
      </w:pPr>
      <w:r>
        <w:separator/>
      </w:r>
    </w:p>
  </w:footnote>
  <w:footnote w:type="continuationSeparator" w:id="0">
    <w:p w14:paraId="261BB42D" w14:textId="77777777" w:rsidR="001F596D" w:rsidRDefault="001F59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1274F3"/>
    <w:rsid w:val="00151CCE"/>
    <w:rsid w:val="00185B50"/>
    <w:rsid w:val="001B01F9"/>
    <w:rsid w:val="001C41F9"/>
    <w:rsid w:val="001F596D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2C36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459C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9F09B5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2021-09-27T07:08:00Z</dcterms:created>
  <dcterms:modified xsi:type="dcterms:W3CDTF">2021-09-27T07:08:00Z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