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57D0DEDE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PROSINEC</w:t>
            </w:r>
          </w:p>
        </w:tc>
        <w:tc>
          <w:tcPr>
            <w:tcW w:w="2500" w:type="pct"/>
            <w:vAlign w:val="center"/>
          </w:tcPr>
          <w:p w14:paraId="3D8BA562" w14:textId="58DFB581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51805BA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1387DB47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788BEA88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631D1A1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01C81665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6C5FB61A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58197213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579601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243983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243802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4FA9AD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39CAF8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08BB64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19438E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246D8A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78C8FF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77F479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191170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5F477E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225C88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C8503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6B8774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7980D1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34CB21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17DA61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34E7C2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4F04E6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3D7D14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0BC16F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4C0B98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2BB3A2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477275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40CD3C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59687D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555702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6D70E3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5C290F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0ADE44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6056CB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3FD1DC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15F69A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04F9EB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158529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2EF627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111E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18F7F" w14:textId="77777777" w:rsidR="001E2BB5" w:rsidRDefault="001E2BB5">
      <w:pPr>
        <w:spacing w:after="0"/>
      </w:pPr>
      <w:r>
        <w:separator/>
      </w:r>
    </w:p>
  </w:endnote>
  <w:endnote w:type="continuationSeparator" w:id="0">
    <w:p w14:paraId="328B0819" w14:textId="77777777" w:rsidR="001E2BB5" w:rsidRDefault="001E2B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87ABF" w14:textId="77777777" w:rsidR="001E2BB5" w:rsidRDefault="001E2BB5">
      <w:pPr>
        <w:spacing w:after="0"/>
      </w:pPr>
      <w:r>
        <w:separator/>
      </w:r>
    </w:p>
  </w:footnote>
  <w:footnote w:type="continuationSeparator" w:id="0">
    <w:p w14:paraId="1522B3FC" w14:textId="77777777" w:rsidR="001E2BB5" w:rsidRDefault="001E2B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1E2BB5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111E4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2021-09-28T05:30:00Z</dcterms:created>
  <dcterms:modified xsi:type="dcterms:W3CDTF">2021-09-28T05:30:00Z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