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7D66716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C261E5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1547B57" w14:textId="77777777" w:rsidTr="008025C1">
        <w:tc>
          <w:tcPr>
            <w:tcW w:w="2500" w:type="pct"/>
            <w:vAlign w:val="center"/>
          </w:tcPr>
          <w:p w14:paraId="6AE3BB0C" w14:textId="57D0DEDE" w:rsidR="00ED5F48" w:rsidRPr="003A0A27" w:rsidRDefault="003E2C36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PROSINEC</w:t>
            </w:r>
          </w:p>
        </w:tc>
        <w:tc>
          <w:tcPr>
            <w:tcW w:w="2500" w:type="pct"/>
            <w:vAlign w:val="center"/>
          </w:tcPr>
          <w:p w14:paraId="3D8BA562" w14:textId="157C0909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1C608AFC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1AA947D" w14:textId="51805BAF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PONDĚLÍ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0F3955" w14:textId="1387DB47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173504" w14:textId="788BEA88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459C1B2" w14:textId="631D1A1B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2689FC3" w14:textId="01C81665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6C5FB61A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58197213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NEDĚLE</w:t>
            </w:r>
          </w:p>
        </w:tc>
      </w:tr>
      <w:tr w:rsidR="00ED5F48" w:rsidRPr="003A0A27" w14:paraId="7C17943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18A801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524691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367D1D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48A996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134159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7F1E75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611AE6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F4FCF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7D2941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6E13DC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13D14D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3FB406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5BB6DA5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5EC96D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36E74E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DB9DA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03625D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0E6F76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6046F1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2DB11F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2BCAF6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08C17E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3896D2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953C65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5C3ACE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34F802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43ADFF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4B8F35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65A001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2AD121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72A6DF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CCE256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2E75C7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7FDBC6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08B97C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48AA4C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394C50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05A941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6DED6B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43F7B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156F04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50FFFA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005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0C73D" w14:textId="77777777" w:rsidR="004F7C59" w:rsidRDefault="004F7C59">
      <w:pPr>
        <w:spacing w:after="0"/>
      </w:pPr>
      <w:r>
        <w:separator/>
      </w:r>
    </w:p>
  </w:endnote>
  <w:endnote w:type="continuationSeparator" w:id="0">
    <w:p w14:paraId="069FEDF4" w14:textId="77777777" w:rsidR="004F7C59" w:rsidRDefault="004F7C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744B5" w14:textId="77777777" w:rsidR="004F7C59" w:rsidRDefault="004F7C59">
      <w:pPr>
        <w:spacing w:after="0"/>
      </w:pPr>
      <w:r>
        <w:separator/>
      </w:r>
    </w:p>
  </w:footnote>
  <w:footnote w:type="continuationSeparator" w:id="0">
    <w:p w14:paraId="63CE8168" w14:textId="77777777" w:rsidR="004F7C59" w:rsidRDefault="004F7C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7005C"/>
    <w:rsid w:val="00185B50"/>
    <w:rsid w:val="001B01F9"/>
    <w:rsid w:val="001C41F9"/>
    <w:rsid w:val="001E2BB5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2C36"/>
    <w:rsid w:val="003E7B3A"/>
    <w:rsid w:val="00416364"/>
    <w:rsid w:val="00431B29"/>
    <w:rsid w:val="00440416"/>
    <w:rsid w:val="00462EAD"/>
    <w:rsid w:val="004A6170"/>
    <w:rsid w:val="004F6AAC"/>
    <w:rsid w:val="004F7C59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459C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111E4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2021-09-29T04:49:00Z</dcterms:created>
  <dcterms:modified xsi:type="dcterms:W3CDTF">2021-09-29T04:49:00Z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