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01B9092D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ŘÍJEN</w:t>
            </w:r>
          </w:p>
        </w:tc>
        <w:tc>
          <w:tcPr>
            <w:tcW w:w="2500" w:type="pct"/>
            <w:vAlign w:val="center"/>
          </w:tcPr>
          <w:p w14:paraId="351313CB" w14:textId="7722FD5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589C2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2AB073EE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E1E6CA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517777F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16ECBED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196F668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DEA7470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422995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14FEEA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7DB886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07C404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71AB0D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24BA57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70E5BE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151CC0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1D3DA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958AB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7E449F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40723E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961E3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6BBD62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01264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72E0D0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7BF528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42CAB1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45D5CF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CD900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35674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0E7700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5BBB97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5B7401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423D0E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0945A0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5F9776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7A6358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6CBFA2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4E6481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C772B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56F2F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6DDD13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6EBB50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46F7A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3675EE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FBD92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E482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F750C" w14:textId="77777777" w:rsidR="00C035C3" w:rsidRDefault="00C035C3">
      <w:pPr>
        <w:spacing w:after="0"/>
      </w:pPr>
      <w:r>
        <w:separator/>
      </w:r>
    </w:p>
  </w:endnote>
  <w:endnote w:type="continuationSeparator" w:id="0">
    <w:p w14:paraId="5A8A77B3" w14:textId="77777777" w:rsidR="00C035C3" w:rsidRDefault="00C035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51247" w14:textId="77777777" w:rsidR="00C035C3" w:rsidRDefault="00C035C3">
      <w:pPr>
        <w:spacing w:after="0"/>
      </w:pPr>
      <w:r>
        <w:separator/>
      </w:r>
    </w:p>
  </w:footnote>
  <w:footnote w:type="continuationSeparator" w:id="0">
    <w:p w14:paraId="29E4CD06" w14:textId="77777777" w:rsidR="00C035C3" w:rsidRDefault="00C035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66A41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E482C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035C3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479E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2021-09-28T19:38:00Z</dcterms:created>
  <dcterms:modified xsi:type="dcterms:W3CDTF">2021-09-28T19:38:00Z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