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54114D1E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BŘEZEN</w:t>
            </w:r>
          </w:p>
        </w:tc>
        <w:tc>
          <w:tcPr>
            <w:tcW w:w="2146" w:type="pct"/>
            <w:vAlign w:val="center"/>
          </w:tcPr>
          <w:p w14:paraId="26647E3B" w14:textId="3B9D5C42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571C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4664BC3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18F2726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8CBB017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7FC38BE4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6E0D700C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01443D0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E5311DA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25D523E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085465F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0E97CC0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2164225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7290B08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5C2BD9B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632737F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55126C9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1613F90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30413A6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0FE7340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7C56FF5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4AC1D7F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102D5B9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711AA56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6E5D22F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57CFC17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37A49B7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4A41178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5E1F5DE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5092CE5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316EF0D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0DC0B74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1D6F63A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6875E7F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30BA16C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663B86E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26661CD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0B64D19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78A86F9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0EC1C0F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138453E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01BDFA0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7358FE0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560B720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4CB0B61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7A4F45D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571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C3020" w14:textId="77777777" w:rsidR="005118CE" w:rsidRDefault="005118CE">
      <w:pPr>
        <w:spacing w:after="0"/>
      </w:pPr>
      <w:r>
        <w:separator/>
      </w:r>
    </w:p>
  </w:endnote>
  <w:endnote w:type="continuationSeparator" w:id="0">
    <w:p w14:paraId="71E2A206" w14:textId="77777777" w:rsidR="005118CE" w:rsidRDefault="005118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406AB" w14:textId="77777777" w:rsidR="005118CE" w:rsidRDefault="005118CE">
      <w:pPr>
        <w:spacing w:after="0"/>
      </w:pPr>
      <w:r>
        <w:separator/>
      </w:r>
    </w:p>
  </w:footnote>
  <w:footnote w:type="continuationSeparator" w:id="0">
    <w:p w14:paraId="0B24308C" w14:textId="77777777" w:rsidR="005118CE" w:rsidRDefault="005118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18CE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571C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2021-09-25T07:39:00Z</dcterms:created>
  <dcterms:modified xsi:type="dcterms:W3CDTF">2021-09-25T07:39:00Z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