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3E508D32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DUBEN</w:t>
            </w:r>
          </w:p>
        </w:tc>
        <w:tc>
          <w:tcPr>
            <w:tcW w:w="2146" w:type="pct"/>
            <w:vAlign w:val="center"/>
          </w:tcPr>
          <w:p w14:paraId="23A157B9" w14:textId="5C50A6DB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81282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0297EB1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6A4E855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22CC2B5B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5E71E9F6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01A0A4C2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67AA50E5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1E994F41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49DF4DE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7E237C6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277C4AA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36C0E69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0392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17DCD2F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2A8AB56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74C6072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555CEB4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6804929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48C9090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4EAE10D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0BFD010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5C3C8F4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4DCBB93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2D941F6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142DC75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4738D77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7889828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0D2EF46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0C0E1FA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154572A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25EBB1A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70F4225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0D12D6E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59566DA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38BCC8E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49CB63E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6B08076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40744B0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25592C5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0E54CC7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5A6F4AE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50E1035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3BDB0C2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0392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5CFF0A5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0392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0392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1D46914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7F23831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12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F8F48" w14:textId="77777777" w:rsidR="000C7DB4" w:rsidRDefault="000C7DB4">
      <w:pPr>
        <w:spacing w:after="0"/>
      </w:pPr>
      <w:r>
        <w:separator/>
      </w:r>
    </w:p>
  </w:endnote>
  <w:endnote w:type="continuationSeparator" w:id="0">
    <w:p w14:paraId="22064D68" w14:textId="77777777" w:rsidR="000C7DB4" w:rsidRDefault="000C7D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20E21" w14:textId="77777777" w:rsidR="000C7DB4" w:rsidRDefault="000C7DB4">
      <w:pPr>
        <w:spacing w:after="0"/>
      </w:pPr>
      <w:r>
        <w:separator/>
      </w:r>
    </w:p>
  </w:footnote>
  <w:footnote w:type="continuationSeparator" w:id="0">
    <w:p w14:paraId="0F5DCCF7" w14:textId="77777777" w:rsidR="000C7DB4" w:rsidRDefault="000C7D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0C7DB4"/>
    <w:rsid w:val="001274F3"/>
    <w:rsid w:val="00151CCE"/>
    <w:rsid w:val="001B01F9"/>
    <w:rsid w:val="001B228B"/>
    <w:rsid w:val="001C41F9"/>
    <w:rsid w:val="001E7160"/>
    <w:rsid w:val="00202133"/>
    <w:rsid w:val="00285C1D"/>
    <w:rsid w:val="002D424A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1282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392A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2021-11-23T09:27:00Z</dcterms:created>
  <dcterms:modified xsi:type="dcterms:W3CDTF">2021-11-23T09:27:00Z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