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E3608D" w14:paraId="7FAF298C" w14:textId="0F6ECC5C" w:rsidTr="00F47B84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80"/>
              <w:gridCol w:w="1216"/>
              <w:gridCol w:w="879"/>
              <w:gridCol w:w="878"/>
            </w:tblGrid>
            <w:tr w:rsidR="00F47B84" w:rsidRPr="00E3608D" w14:paraId="5233B02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55D39CFA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3A0B6C" w14:textId="59B731E8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BŘEZEN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7D4F796" w14:textId="5BE61E2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C07617C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3F9CDC4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E3608D" w14:paraId="2FE66566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157ACDF" w14:textId="5CF5CBF4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B8FCA97" w14:textId="0819F039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65BEC0E" w14:textId="1FABCD5F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F7BAFD2" w14:textId="7511D499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7150A38" w14:textId="54FBC42A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0D35D4CC" w14:textId="1C120C2B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65315067" w14:textId="480382C8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5D405262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CCB5B3" w14:textId="2441A1B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C635DFC" w14:textId="63D2E2B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9481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B194ABC" w14:textId="3655356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55055C" w14:textId="2082C78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CBB6607" w14:textId="0217A7D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45D895" w14:textId="6F0E1DA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E92B540" w14:textId="60F3CAE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11D3C0F9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7A55671" w14:textId="46A6881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F1E28C" w14:textId="20E8C7F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68D093A" w14:textId="0AE8DB4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A7ACFE" w14:textId="7193235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AA46B95" w14:textId="4B3ADFD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C00EC5" w14:textId="778CC0A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30354A9" w14:textId="1C6E638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02C78D50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9ECCC7" w14:textId="1276FA8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22AA3B" w14:textId="38CB98E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2E9A5A1" w14:textId="0187837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83BF45" w14:textId="50CF899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14D933B" w14:textId="4B506EB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161E1D" w14:textId="0416FA0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38E3D05" w14:textId="31D9F9E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4E950C4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84D4C9" w14:textId="790FE00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E3E8A1" w14:textId="3F9DCF7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8604F84" w14:textId="57D862C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1D74B6D" w14:textId="336581B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B757195" w14:textId="2BFD35E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934AED" w14:textId="694F8BC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4AE5239" w14:textId="5B7B54D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6491914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05DDA2" w14:textId="7D40D89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146CC3" w14:textId="0023D27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59D57AB" w14:textId="75FDE90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392B5D" w14:textId="43DACED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C416C86" w14:textId="606D22F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ED0D13" w14:textId="28E1A8B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51B54D0" w14:textId="1C0B166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2EA67DE8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F7ED883" w14:textId="159590A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44E845" w14:textId="695C7D2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E8F47E6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6428A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5F34CED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DADAB1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340493CA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64DD92EF" w14:textId="77777777" w:rsidR="00F47B84" w:rsidRPr="00E3608D" w:rsidRDefault="00F47B84" w:rsidP="00E3608D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E9E1A7E" w14:textId="6F75F5CA" w:rsidR="00F47B84" w:rsidRPr="00E3608D" w:rsidRDefault="00EE0453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DUBEN</w:t>
            </w:r>
          </w:p>
          <w:p w14:paraId="23A157B9" w14:textId="66294EDB" w:rsidR="00F47B84" w:rsidRPr="00E3608D" w:rsidRDefault="00F47B84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81"/>
              <w:gridCol w:w="1203"/>
              <w:gridCol w:w="881"/>
              <w:gridCol w:w="881"/>
            </w:tblGrid>
            <w:tr w:rsidR="00F47B84" w:rsidRPr="00E3608D" w14:paraId="0557412F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B1EE712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B938072" w14:textId="0E3EAE50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KVĚTEN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B36642" w14:textId="76322A1D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166F1CE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F6C5747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E3608D" w14:paraId="3C4028AF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A5D2943" w14:textId="3CE62B9F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304F3E3" w14:textId="2DC31945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500D31BE" w14:textId="1CE02A7F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53A1D8B" w14:textId="0D343A68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18C16F7" w14:textId="209006FA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3659E7C9" w14:textId="1DE2DBB5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321DCCA2" w14:textId="75D72752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254BA96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65A682" w14:textId="2A5A97F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B1700A" w14:textId="5E7F59E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9481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240CEC" w14:textId="7EA8B30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29481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1072AE" w14:textId="2F929CD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0C58DA" w14:textId="5331DEE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4B95C4A" w14:textId="7ED72CE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166C76" w14:textId="1A8856A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7A8073D8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AFD480" w14:textId="67FB4B9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80FCA" w14:textId="67A09FE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27154" w14:textId="1D9A133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C27F28" w14:textId="5527882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4DAA1" w14:textId="22D6635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9415B3" w14:textId="517E3E8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14B3E" w14:textId="7DDCDDC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00F6959F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E91C02" w14:textId="7ED5DB2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E439FE" w14:textId="6FBF86F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9180C5" w14:textId="084F563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05C196" w14:textId="62313EE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E05DEC" w14:textId="3A7F444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1D0D" w14:textId="2C59AC1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72802" w14:textId="3BCA915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664248EC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698EB" w14:textId="0D1BF316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52847" w14:textId="0D99734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722A2" w14:textId="5AAE2A99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85779" w14:textId="65F1143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20A6C1" w14:textId="5E9DB67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AA263B" w14:textId="2935AC0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89A9C2" w14:textId="641221E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1DE0B703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47096" w14:textId="0D131D6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8FDEB8" w14:textId="2FB51BA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60037A" w14:textId="2C25322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20F80" w14:textId="137B547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C97378" w14:textId="677400C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FB7DA" w14:textId="654AFBD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1D30A9" w14:textId="571A71A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32B8BE89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9AC0E" w14:textId="0A2E0BD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AA773E" w14:textId="5191B1E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72222B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AD5D6A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587D2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854BC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9B25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07B508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28A2AF01" w14:textId="77777777" w:rsidR="00F47B84" w:rsidRPr="00E3608D" w:rsidRDefault="00F47B84" w:rsidP="00E3608D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</w:pPr>
          </w:p>
        </w:tc>
      </w:tr>
    </w:tbl>
    <w:p w14:paraId="3208FF17" w14:textId="726E9943" w:rsidR="00ED5F48" w:rsidRPr="00E3608D" w:rsidRDefault="00ED5F48" w:rsidP="00E3608D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E3608D" w14:paraId="4B2EB927" w14:textId="77777777" w:rsidTr="005406E0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619C530A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06E6AB29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6FC05D8E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A3DFCB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3D74EBD5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AE62A27" w14:textId="62A6FF7F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D9D9D9" w:themeFill="background1" w:themeFillShade="D9"/>
            <w:vAlign w:val="center"/>
          </w:tcPr>
          <w:p w14:paraId="7AEC02A7" w14:textId="1284FB0D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NEDĚLE</w:t>
            </w:r>
          </w:p>
        </w:tc>
      </w:tr>
      <w:tr w:rsidR="00ED5F48" w:rsidRPr="00E3608D" w14:paraId="6A54C37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0BA35DD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425DA60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68147B7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4ABDA04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34AC033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753C822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0A012AF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7EB2B2FA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19BF149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1A5D5BB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20B2A32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3F5B9C5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7D17C5E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225B28C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6691FA7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3002DD0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48D9A86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0AB4BAC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6672BCA4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6F0CEC4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6E5847E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59948DA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5064CDC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568BAFA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509A8CD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16B55DA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33659B1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50C7DCB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3A91CC0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29823D8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23B4936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5D73EBF0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3125B66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3A36B3A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33931CD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0A3923C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3E4A892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02BD5BD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6014F97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481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53BE865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338FA86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4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481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7E6C3DE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2222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E3608D" w:rsidRDefault="00ED5F48" w:rsidP="00E3608D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ED5F48" w:rsidRPr="00E3608D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4EF90" w14:textId="77777777" w:rsidR="00EA2299" w:rsidRDefault="00EA2299">
      <w:pPr>
        <w:spacing w:after="0"/>
      </w:pPr>
      <w:r>
        <w:separator/>
      </w:r>
    </w:p>
  </w:endnote>
  <w:endnote w:type="continuationSeparator" w:id="0">
    <w:p w14:paraId="643B97B5" w14:textId="77777777" w:rsidR="00EA2299" w:rsidRDefault="00EA22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ABB41" w14:textId="77777777" w:rsidR="00EA2299" w:rsidRDefault="00EA2299">
      <w:pPr>
        <w:spacing w:after="0"/>
      </w:pPr>
      <w:r>
        <w:separator/>
      </w:r>
    </w:p>
  </w:footnote>
  <w:footnote w:type="continuationSeparator" w:id="0">
    <w:p w14:paraId="132F32D1" w14:textId="77777777" w:rsidR="00EA2299" w:rsidRDefault="00EA22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1079"/>
    <w:rsid w:val="00046855"/>
    <w:rsid w:val="0005357B"/>
    <w:rsid w:val="00071356"/>
    <w:rsid w:val="00097A25"/>
    <w:rsid w:val="000A5A57"/>
    <w:rsid w:val="00105630"/>
    <w:rsid w:val="001274F3"/>
    <w:rsid w:val="001338F2"/>
    <w:rsid w:val="001433ED"/>
    <w:rsid w:val="00151CCE"/>
    <w:rsid w:val="001B01F9"/>
    <w:rsid w:val="001C41F9"/>
    <w:rsid w:val="00285C1D"/>
    <w:rsid w:val="00294816"/>
    <w:rsid w:val="002A6420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406E0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2222B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AF3C01"/>
    <w:rsid w:val="00B107D7"/>
    <w:rsid w:val="00B37C7E"/>
    <w:rsid w:val="00B65B09"/>
    <w:rsid w:val="00B76F0B"/>
    <w:rsid w:val="00B836CB"/>
    <w:rsid w:val="00B85583"/>
    <w:rsid w:val="00B9476B"/>
    <w:rsid w:val="00BC3952"/>
    <w:rsid w:val="00BE5AB8"/>
    <w:rsid w:val="00BF085D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D488E"/>
    <w:rsid w:val="00DE32AC"/>
    <w:rsid w:val="00E1407A"/>
    <w:rsid w:val="00E33F1A"/>
    <w:rsid w:val="00E3608D"/>
    <w:rsid w:val="00E50BDE"/>
    <w:rsid w:val="00E774CD"/>
    <w:rsid w:val="00E77E1D"/>
    <w:rsid w:val="00E97684"/>
    <w:rsid w:val="00EA2299"/>
    <w:rsid w:val="00ED5F48"/>
    <w:rsid w:val="00ED75B6"/>
    <w:rsid w:val="00EE0453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2022-05-16T09:16:00Z</dcterms:created>
  <dcterms:modified xsi:type="dcterms:W3CDTF">2022-05-16T09:16:00Z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