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E3608D" w14:paraId="5E679A77" w14:textId="46D298AD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22"/>
              <w:gridCol w:w="1088"/>
              <w:gridCol w:w="922"/>
              <w:gridCol w:w="921"/>
            </w:tblGrid>
            <w:tr w:rsidR="00F47B84" w:rsidRPr="00E3608D" w14:paraId="508AB11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6569B4DC" w14:textId="77777777" w:rsidR="00F47B84" w:rsidRPr="00E3608D" w:rsidRDefault="00F47B84" w:rsidP="00E3608D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34C3A1C" w14:textId="4A24BF69" w:rsidR="00F47B84" w:rsidRPr="00E3608D" w:rsidRDefault="00EE0453" w:rsidP="00E3608D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DUBEN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E5E0403" w14:textId="54001EB5" w:rsidR="00F47B84" w:rsidRPr="00E3608D" w:rsidRDefault="00F47B84" w:rsidP="00E3608D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2022</w:t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06359466" w14:textId="77777777" w:rsidR="00F47B84" w:rsidRPr="00E3608D" w:rsidRDefault="00F47B84" w:rsidP="00E3608D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</w:p>
              </w:tc>
            </w:tr>
          </w:tbl>
          <w:p w14:paraId="73B8CDB7" w14:textId="77777777" w:rsidR="00F47B84" w:rsidRPr="00E3608D" w:rsidRDefault="00F47B84" w:rsidP="00E3608D">
            <w:pPr>
              <w:pStyle w:val="Months"/>
              <w:ind w:left="0"/>
              <w:jc w:val="center"/>
              <w:rPr>
                <w:rFonts w:ascii="Arial Narrow" w:hAnsi="Arial Narrow" w:cs="Calibri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E3608D" w14:paraId="7B899D94" w14:textId="77777777" w:rsidTr="005406E0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13B8EA2E" w14:textId="3A5F7B5B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  <w:t>PO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7FCB490" w14:textId="015FD278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ÚT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74A7C795" w14:textId="2D4AB7E1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ST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3A0A613" w14:textId="5C318BB0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ČT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51005FD" w14:textId="507D1159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PÁ</w:t>
                  </w:r>
                </w:p>
              </w:tc>
              <w:tc>
                <w:tcPr>
                  <w:tcW w:w="714" w:type="pct"/>
                  <w:shd w:val="clear" w:color="auto" w:fill="D9D9D9" w:themeFill="background1" w:themeFillShade="D9"/>
                  <w:vAlign w:val="center"/>
                </w:tcPr>
                <w:p w14:paraId="72C281A4" w14:textId="3C13676E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SO</w:t>
                  </w:r>
                </w:p>
              </w:tc>
              <w:tc>
                <w:tcPr>
                  <w:tcW w:w="715" w:type="pct"/>
                  <w:shd w:val="clear" w:color="auto" w:fill="D9D9D9" w:themeFill="background1" w:themeFillShade="D9"/>
                  <w:vAlign w:val="center"/>
                </w:tcPr>
                <w:p w14:paraId="2AF45C67" w14:textId="2AB1C8DE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NE</w:t>
                  </w:r>
                </w:p>
              </w:tc>
            </w:tr>
            <w:tr w:rsidR="00F47B84" w:rsidRPr="00E3608D" w14:paraId="36082B0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96F1F83" w14:textId="46DB691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“понедельник" 1 ""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718E264" w14:textId="7D285E2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“вторник"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0B2158F" w14:textId="3F5712E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“среда"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F1D2C3" w14:textId="2A054A0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“четверг"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F3C01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A2F4513" w14:textId="2938029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= “пятница"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79D9A0" w14:textId="2E5C1BD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“суббота" 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9E7C03" w14:textId="5A53D89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“воскресенье" 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=F2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=F2+1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26D1E256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667A69" w14:textId="47259C85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2FF0F" w14:textId="5698C8A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6AFD876" w14:textId="0187405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31003EE" w14:textId="1F3192D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738BDD" w14:textId="11B71F0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3C98549" w14:textId="5C24881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0B1FDA" w14:textId="4A1061B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=F3+1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62413D1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E4C58C" w14:textId="6A7E94B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B7090" w14:textId="028AE53B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9A22F2" w14:textId="0BCB523C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3B8790" w14:textId="34F92EC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FCC7D7F" w14:textId="3A51E9D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5757" w14:textId="1A27C5E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DE7528" w14:textId="4497A0F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=F4+1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0EC4B76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D2B3F0" w14:textId="683E73BB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4DEAAF" w14:textId="4F317BE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1311604" w14:textId="613EC84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265426" w14:textId="6B0C32C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76EE3B" w14:textId="373F366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D9DF84B" w14:textId="1B17E29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4B2B30" w14:textId="19A564C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=F5+1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37560AE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BBC40FC" w14:textId="41F10EEC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15CC3A" w14:textId="7AD16B82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48AE41" w14:textId="50802CB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251BDB7" w14:textId="64B0A38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4E807F9" w14:textId="3F573AD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86A3EA" w14:textId="2AB9278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B144A" w14:textId="5F59CA4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557C92BD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ED770A" w14:textId="448D184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2FCB824" w14:textId="33D7FB4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430FA25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F938B5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014B5F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B570A0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4AE804B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</w:tr>
          </w:tbl>
          <w:p w14:paraId="06DCBF8B" w14:textId="77777777" w:rsidR="00F47B84" w:rsidRPr="00E3608D" w:rsidRDefault="00F47B84" w:rsidP="00E3608D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4527888" w14:textId="66B7B8DA" w:rsidR="00F47B84" w:rsidRPr="00E3608D" w:rsidRDefault="00EE0453" w:rsidP="00E3608D">
            <w:pPr>
              <w:pStyle w:val="ad"/>
              <w:spacing w:after="0"/>
              <w:jc w:val="center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KVĚTEN</w:t>
            </w:r>
          </w:p>
          <w:p w14:paraId="356E2AAA" w14:textId="03D2D5E8" w:rsidR="00F47B84" w:rsidRPr="00E3608D" w:rsidRDefault="00F47B84" w:rsidP="00E3608D">
            <w:pPr>
              <w:pStyle w:val="ad"/>
              <w:spacing w:after="0"/>
              <w:jc w:val="center"/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E3608D">
              <w:rPr>
                <w:rFonts w:ascii="Arial Narrow" w:hAnsi="Arial Narrow" w:cs="Calibri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68"/>
              <w:gridCol w:w="1241"/>
              <w:gridCol w:w="869"/>
              <w:gridCol w:w="868"/>
            </w:tblGrid>
            <w:tr w:rsidR="00F47B84" w:rsidRPr="00E3608D" w14:paraId="110D0AF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B634575" w14:textId="77777777" w:rsidR="00F47B84" w:rsidRPr="00E3608D" w:rsidRDefault="00F47B84" w:rsidP="00E3608D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A6C8A7F" w14:textId="24DE119C" w:rsidR="00F47B84" w:rsidRPr="00E3608D" w:rsidRDefault="00EE0453" w:rsidP="00E3608D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ČERVEN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10A00AE" w14:textId="7B80308E" w:rsidR="00F47B84" w:rsidRPr="00E3608D" w:rsidRDefault="00F47B84" w:rsidP="00E3608D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2022</w:t>
                  </w:r>
                  <w:r w:rsidRPr="00E3608D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17C8E52F" w14:textId="77777777" w:rsidR="00F47B84" w:rsidRPr="00E3608D" w:rsidRDefault="00F47B84" w:rsidP="00E3608D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3C6AD690" w14:textId="77777777" w:rsidR="00F47B84" w:rsidRPr="00E3608D" w:rsidRDefault="00F47B84" w:rsidP="00E3608D">
            <w:pPr>
              <w:pStyle w:val="Months"/>
              <w:ind w:left="0"/>
              <w:jc w:val="center"/>
              <w:rPr>
                <w:rFonts w:ascii="Arial Narrow" w:hAnsi="Arial Narrow" w:cs="Calibri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E3608D" w14:paraId="4DB85A86" w14:textId="77777777" w:rsidTr="005406E0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9B61F90" w14:textId="7656B241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  <w:t>PO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AE5BB92" w14:textId="00DCF717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ÚT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A5984DD" w14:textId="2555A714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ST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74AEE4C" w14:textId="77DE0B05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ČT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20A4B58C" w14:textId="0C3A00E3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PÁ</w:t>
                  </w:r>
                </w:p>
              </w:tc>
              <w:tc>
                <w:tcPr>
                  <w:tcW w:w="714" w:type="pct"/>
                  <w:shd w:val="clear" w:color="auto" w:fill="D9D9D9" w:themeFill="background1" w:themeFillShade="D9"/>
                  <w:vAlign w:val="center"/>
                </w:tcPr>
                <w:p w14:paraId="69D590D3" w14:textId="26B84A25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SO</w:t>
                  </w:r>
                </w:p>
              </w:tc>
              <w:tc>
                <w:tcPr>
                  <w:tcW w:w="715" w:type="pct"/>
                  <w:shd w:val="clear" w:color="auto" w:fill="D9D9D9" w:themeFill="background1" w:themeFillShade="D9"/>
                  <w:vAlign w:val="center"/>
                </w:tcPr>
                <w:p w14:paraId="4121EE1B" w14:textId="4EE379FE" w:rsidR="00F47B84" w:rsidRPr="00E3608D" w:rsidRDefault="00EE0453" w:rsidP="00E3608D">
                  <w:pPr>
                    <w:pStyle w:val="Days"/>
                    <w:spacing w:before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NE</w:t>
                  </w:r>
                </w:p>
              </w:tc>
            </w:tr>
            <w:tr w:rsidR="00F47B84" w:rsidRPr="00E3608D" w14:paraId="2405FD4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75A2EB" w14:textId="4B555DB6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“понедельник" 1 ""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FF7DBDA" w14:textId="4F706FE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“вторник"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F3C01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2BA02CE" w14:textId="259E3BF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“среда"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0A4CB0" w14:textId="69CD436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“четверг"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2CCA17" w14:textId="19908C8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= “пятница" 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C51B025" w14:textId="2BD2D87A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“суббота" 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4DF427A" w14:textId="699376D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“воскресенье" 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=F2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=F2+1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49643D8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D2D7DA" w14:textId="27D4218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AF831C" w14:textId="6199EB5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45BCDD" w14:textId="3F1D7063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6B2F25" w14:textId="6B62C39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BFC7582" w14:textId="029D939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34D89D" w14:textId="251F1436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966D774" w14:textId="0F742925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=F3+1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0824492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9858D4" w14:textId="24E1D8F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94841F" w14:textId="5CBC246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C9D8190" w14:textId="5B79B74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4529" w14:textId="547DA376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E9F330" w14:textId="31969DFF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23423F" w14:textId="54DA332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5B126A4" w14:textId="5B36C43C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=F4+1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674F135B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17C1D9" w14:textId="7ABD665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17489C1" w14:textId="263DD2C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ED5AEEC" w14:textId="114D69C6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6A44651" w14:textId="575D3626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2A35D7" w14:textId="67ECE9F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605D95" w14:textId="1D96A074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F30D38" w14:textId="3CA4D3C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=F5+1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700C64F7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6671E" w14:textId="63149EF0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DCEDAAB" w14:textId="67508C8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A793C2" w14:textId="179E21B8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EDC57CF" w14:textId="5FD51A2D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219457" w14:textId="29C81F7B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14495EA" w14:textId="74D7B68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37F05A" w14:textId="200060A9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=F6+1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E3608D" w14:paraId="27A7537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68A4162" w14:textId="75F91591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B0493" w14:textId="4D368BBE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A46AB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A86610"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5406E0">
                    <w:rPr>
                      <w:rFonts w:ascii="Arial Narrow" w:hAnsi="Arial Narrow" w:cs="Calibri"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B492D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5633204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982A828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79E52B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35965E8" w14:textId="77777777" w:rsidR="00F47B84" w:rsidRPr="005406E0" w:rsidRDefault="00F47B84" w:rsidP="00E3608D">
                  <w:pPr>
                    <w:pStyle w:val="Dates"/>
                    <w:spacing w:after="0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</w:tr>
          </w:tbl>
          <w:p w14:paraId="1838025C" w14:textId="77777777" w:rsidR="00F47B84" w:rsidRPr="00E3608D" w:rsidRDefault="00F47B84" w:rsidP="00E3608D">
            <w:pPr>
              <w:pStyle w:val="ad"/>
              <w:spacing w:after="0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867D3" w14:textId="4AD3AE40" w:rsidR="00ED5F48" w:rsidRPr="00E3608D" w:rsidRDefault="00ED5F48" w:rsidP="00E3608D">
      <w:pPr>
        <w:pStyle w:val="Months"/>
        <w:ind w:left="0"/>
        <w:jc w:val="center"/>
        <w:rPr>
          <w:rFonts w:ascii="Arial Narrow" w:hAnsi="Arial Narrow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E3608D" w14:paraId="4232816E" w14:textId="77777777" w:rsidTr="005406E0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0BF6C377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07E91A00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2EFB33D3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10E7CE59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088E96C0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73A0790" w14:textId="35BE6C41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D9D9D9" w:themeFill="background1" w:themeFillShade="D9"/>
            <w:vAlign w:val="center"/>
          </w:tcPr>
          <w:p w14:paraId="08410A3D" w14:textId="1B2FBB44" w:rsidR="006F5860" w:rsidRPr="00E3608D" w:rsidRDefault="00EE0453" w:rsidP="00E3608D">
            <w:pPr>
              <w:pStyle w:val="Days"/>
              <w:spacing w:before="0"/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t>NEDĚLE</w:t>
            </w:r>
          </w:p>
        </w:tc>
      </w:tr>
      <w:tr w:rsidR="00ED5F48" w:rsidRPr="00E3608D" w14:paraId="6F5FFAB0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69C2670" w14:textId="2949DEFF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F7B697C" w14:textId="35928DCE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108C9"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8A88DF" w14:textId="1B12A09A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B1B025" w14:textId="4322825B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0BF732E" w14:textId="458F5969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B26961" w14:textId="70C547D3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F3C01"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6817485" w14:textId="09837450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543A7E90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21331D" w14:textId="2E55A0D5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152B66F6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1DEF139D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0865BBF6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10354ADE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9615FD" w14:textId="15B487CD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2D659A8" w14:textId="75DDA9FC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25CD5011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3162FCE" w14:textId="49618D4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460E8976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71CA013E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358C9A" w14:textId="76E9668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2D263FE0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8DB889" w14:textId="0DCBF7C3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ED4719" w14:textId="6603DE49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1967DB6D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8568AD" w14:textId="13732B06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56F7FFAF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65575AF9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254464E3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4A85E3EF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F32A15C" w14:textId="6CFA319C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4653324" w14:textId="310C75AD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0B252533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05994ED" w14:textId="53115A8D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31B11EC6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1E484A61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31C9120E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6DDD04BC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1EB887" w14:textId="03F90FA8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499CB9D" w14:textId="088BF8C8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E3608D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E3608D" w14:paraId="2832F5D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B10BCDE" w14:textId="4DB2956A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090F41E4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A46AB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E3608D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7A702A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A2DC031" w14:textId="77777777" w:rsidR="00ED5F48" w:rsidRPr="00E3608D" w:rsidRDefault="00ED5F48" w:rsidP="00E3608D">
            <w:pPr>
              <w:pStyle w:val="Dates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E3608D" w:rsidRDefault="00ED5F48" w:rsidP="00E3608D">
      <w:pPr>
        <w:pStyle w:val="a5"/>
        <w:rPr>
          <w:rFonts w:ascii="Arial Narrow" w:hAnsi="Arial Narrow" w:cs="Calibri"/>
          <w:noProof/>
          <w:color w:val="auto"/>
          <w:sz w:val="2"/>
          <w:szCs w:val="2"/>
        </w:rPr>
      </w:pPr>
    </w:p>
    <w:sectPr w:rsidR="00ED5F48" w:rsidRPr="00E3608D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8296A3" w14:textId="77777777" w:rsidR="008A4EC5" w:rsidRDefault="008A4EC5">
      <w:pPr>
        <w:spacing w:after="0"/>
      </w:pPr>
      <w:r>
        <w:separator/>
      </w:r>
    </w:p>
  </w:endnote>
  <w:endnote w:type="continuationSeparator" w:id="0">
    <w:p w14:paraId="1FF19ABE" w14:textId="77777777" w:rsidR="008A4EC5" w:rsidRDefault="008A4E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5C00C" w14:textId="77777777" w:rsidR="008A4EC5" w:rsidRDefault="008A4EC5">
      <w:pPr>
        <w:spacing w:after="0"/>
      </w:pPr>
      <w:r>
        <w:separator/>
      </w:r>
    </w:p>
  </w:footnote>
  <w:footnote w:type="continuationSeparator" w:id="0">
    <w:p w14:paraId="3AF4EBD4" w14:textId="77777777" w:rsidR="008A4EC5" w:rsidRDefault="008A4E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21079"/>
    <w:rsid w:val="00046855"/>
    <w:rsid w:val="0005357B"/>
    <w:rsid w:val="00071356"/>
    <w:rsid w:val="00097A25"/>
    <w:rsid w:val="000A5A57"/>
    <w:rsid w:val="00105630"/>
    <w:rsid w:val="001274F3"/>
    <w:rsid w:val="001338F2"/>
    <w:rsid w:val="00151CCE"/>
    <w:rsid w:val="001A46AB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406E0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A4EC5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AF3C01"/>
    <w:rsid w:val="00B107D7"/>
    <w:rsid w:val="00B37C7E"/>
    <w:rsid w:val="00B65B09"/>
    <w:rsid w:val="00B76F0B"/>
    <w:rsid w:val="00B85583"/>
    <w:rsid w:val="00B9476B"/>
    <w:rsid w:val="00BC3952"/>
    <w:rsid w:val="00BE5AB8"/>
    <w:rsid w:val="00BF085D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A372D"/>
    <w:rsid w:val="00DE32AC"/>
    <w:rsid w:val="00E1407A"/>
    <w:rsid w:val="00E33F1A"/>
    <w:rsid w:val="00E3608D"/>
    <w:rsid w:val="00E50BDE"/>
    <w:rsid w:val="00E774CD"/>
    <w:rsid w:val="00E77E1D"/>
    <w:rsid w:val="00E97684"/>
    <w:rsid w:val="00ED5F48"/>
    <w:rsid w:val="00ED75B6"/>
    <w:rsid w:val="00EE0453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2021-09-25T12:38:00Z</dcterms:created>
  <dcterms:modified xsi:type="dcterms:W3CDTF">2021-09-25T12:38:00Z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