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E3608D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9"/>
              <w:gridCol w:w="1484"/>
              <w:gridCol w:w="795"/>
              <w:gridCol w:w="781"/>
            </w:tblGrid>
            <w:tr w:rsidR="001970E3" w:rsidRPr="00E3608D" w14:paraId="46344C04" w14:textId="77777777" w:rsidTr="00C07664">
              <w:trPr>
                <w:trHeight w:val="227"/>
              </w:trPr>
              <w:tc>
                <w:tcPr>
                  <w:tcW w:w="1251" w:type="pct"/>
                </w:tcPr>
                <w:p w14:paraId="24CAA889" w14:textId="77777777" w:rsidR="001970E3" w:rsidRPr="00E3608D" w:rsidRDefault="001970E3" w:rsidP="001970E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DB05DEC" w14:textId="77777777" w:rsidR="001970E3" w:rsidRPr="00E3608D" w:rsidRDefault="001970E3" w:rsidP="001970E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PROSINEC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0FEB85" w14:textId="77777777" w:rsidR="001970E3" w:rsidRPr="00E3608D" w:rsidRDefault="001970E3" w:rsidP="001970E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2020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7CB1D69" w14:textId="77777777" w:rsidR="001970E3" w:rsidRPr="00E3608D" w:rsidRDefault="001970E3" w:rsidP="001970E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F550D7E" w14:textId="77777777" w:rsidR="001970E3" w:rsidRPr="00E3608D" w:rsidRDefault="001970E3" w:rsidP="001970E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1970E3" w:rsidRPr="00E3608D" w14:paraId="481A6FA6" w14:textId="77777777" w:rsidTr="00C07664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CF38505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5430063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6729B32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B8C713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CB9EBC2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439652BC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78F0C74B" w14:textId="77777777" w:rsidR="001970E3" w:rsidRPr="00E3608D" w:rsidRDefault="001970E3" w:rsidP="001970E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1970E3" w:rsidRPr="00E3608D" w14:paraId="40FD04BA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3A0042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28AC5D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690ABC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CD8273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1244F0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EB9480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ACC48C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970E3" w:rsidRPr="00E3608D" w14:paraId="7483B1B6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B338E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E59C36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A6A45A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BD747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7E9CAE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D898A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A2542A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970E3" w:rsidRPr="00E3608D" w14:paraId="516C72F5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4586E1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545801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C0F859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04744E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EA57C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4F5506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7D8BE4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970E3" w:rsidRPr="00E3608D" w14:paraId="74E8AE0C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8305A2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7BEF84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A088B9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9FF04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A9262D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2A7180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511D94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970E3" w:rsidRPr="00E3608D" w14:paraId="1AE5049C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6A0928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EE14AF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9C262F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1C426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7EAEF0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9EB74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9A98CE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970E3" w:rsidRPr="00E3608D" w14:paraId="75E2C1A0" w14:textId="77777777" w:rsidTr="00C0766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EE8C1E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8244A0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8F6CEB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522F17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E561C8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E4FE57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FE0A6C" w14:textId="77777777" w:rsidR="001970E3" w:rsidRPr="005406E0" w:rsidRDefault="001970E3" w:rsidP="001970E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21F35BB" w14:textId="682F0A6E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22610C1F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LEDEN</w:t>
            </w:r>
          </w:p>
          <w:p w14:paraId="2818E7B2" w14:textId="08F77029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E3608D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567E8D37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ÚNOR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0CE39552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E3608D" w14:paraId="16A097F2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881604F" w14:textId="43FB011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658B0D6" w14:textId="39A866F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84B837" w14:textId="3166468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9BF1D7" w14:textId="7950EAB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99B977" w14:textId="044AAE4E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766D0DE0" w14:textId="64EFDD3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50BA501F" w14:textId="54FD652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F47B84" w:rsidRPr="00E3608D" w14:paraId="42A17FC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F1DADC" w14:textId="1A97F5E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65E963" w14:textId="2AEE2A7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B74F08" w14:textId="066C1FB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5FDE78" w14:textId="69A7C59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65F08" w14:textId="13A5A7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D8B403" w14:textId="44A9148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7EA58B" w14:textId="72EDC1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240A0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4A4EF4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1A5EB6E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739BD05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361B292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0618F95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3507C3A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73CBD4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1541DE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3AEEE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3AA84B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3BEC26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65C4238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371488C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5BE444B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5A1119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B70679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51B145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6D0C2F3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F9DE99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CD40A4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23D9CB2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169FF66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14DE0AC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B21BA7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68F429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FD3A8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7E04BD1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7E1D8C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52AD2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71C30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7A833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528CA9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7F6B29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1EEBA8E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1970E3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D9768A8" w14:textId="77777777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E3608D" w:rsidRDefault="00BF49DC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3608D" w14:paraId="726CE1BC" w14:textId="77777777" w:rsidTr="001B2663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3A2CDD1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058547E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1C9409FF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D6FB989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5F8AF3F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6F4715B" w14:textId="7BAE2DB2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AADA3AB" w14:textId="6B5D6C11" w:rsidR="00BF49DC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BF49DC" w:rsidRPr="00E3608D" w14:paraId="6EAC1785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70C1E9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4853A53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4CDC19DC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906EE6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8F0FD3A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DA74CD2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0C261BDE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3C2DA741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1FA55A55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E76F52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6AF078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4CA356BA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03FD2A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AA9495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6854AA3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6A8DAA74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5241613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5CE86F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4AA6923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379D903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CA9961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7BB6A7D3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FAA9B6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1D2030A0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020D830D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6C4722C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248C963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6F55D7B9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570897C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F66148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88EE256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0A8EB60A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69DE7F4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2ACAF6FB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3FB4508F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5DE57E2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3BC2C2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3C5D185F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0493791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3608D" w14:paraId="5CCC9C47" w14:textId="77777777" w:rsidTr="001B266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E286B00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6AB4D8A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70E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B266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E3608D" w:rsidRDefault="00BF49DC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9EB3E" w14:textId="77777777" w:rsidR="000A4E4E" w:rsidRDefault="000A4E4E">
      <w:pPr>
        <w:spacing w:after="0"/>
      </w:pPr>
      <w:r>
        <w:separator/>
      </w:r>
    </w:p>
  </w:endnote>
  <w:endnote w:type="continuationSeparator" w:id="0">
    <w:p w14:paraId="20C2B17E" w14:textId="77777777" w:rsidR="000A4E4E" w:rsidRDefault="000A4E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A4902" w14:textId="77777777" w:rsidR="000A4E4E" w:rsidRDefault="000A4E4E">
      <w:pPr>
        <w:spacing w:after="0"/>
      </w:pPr>
      <w:r>
        <w:separator/>
      </w:r>
    </w:p>
  </w:footnote>
  <w:footnote w:type="continuationSeparator" w:id="0">
    <w:p w14:paraId="467C3856" w14:textId="77777777" w:rsidR="000A4E4E" w:rsidRDefault="000A4E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4E4E"/>
    <w:rsid w:val="000A5A57"/>
    <w:rsid w:val="00105630"/>
    <w:rsid w:val="001274F3"/>
    <w:rsid w:val="001338F2"/>
    <w:rsid w:val="00151CCE"/>
    <w:rsid w:val="001970E3"/>
    <w:rsid w:val="001B01F9"/>
    <w:rsid w:val="001B2663"/>
    <w:rsid w:val="001C41F9"/>
    <w:rsid w:val="00285C1D"/>
    <w:rsid w:val="002A6420"/>
    <w:rsid w:val="00302845"/>
    <w:rsid w:val="003108C9"/>
    <w:rsid w:val="0031649E"/>
    <w:rsid w:val="0032473C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30FFE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2020-11-23T08:24:00Z</dcterms:created>
  <dcterms:modified xsi:type="dcterms:W3CDTF">2020-11-23T08:24:00Z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