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12DB7565" w:rsidR="00BF49DC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LEDEN</w:t>
            </w:r>
          </w:p>
        </w:tc>
        <w:tc>
          <w:tcPr>
            <w:tcW w:w="2146" w:type="pct"/>
            <w:vAlign w:val="center"/>
          </w:tcPr>
          <w:p w14:paraId="225D0E91" w14:textId="427921EB" w:rsidR="00BF49DC" w:rsidRPr="001E7160" w:rsidRDefault="006B6899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B3DE6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7E7C17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5FB6C45D" w:rsidR="00BF49DC" w:rsidRPr="001B228B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11344794" w:rsidR="00BF49DC" w:rsidRPr="001B228B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4553220" w:rsidR="00BF49DC" w:rsidRPr="001B228B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189F044B" w:rsidR="00BF49DC" w:rsidRPr="001B228B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4C46D745" w:rsidR="00BF49DC" w:rsidRPr="001B228B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17ADFBBD" w:rsidR="00BF49DC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44C49B62" w:rsidR="00BF49DC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BF49DC" w:rsidRPr="004374E1" w14:paraId="6EAC1785" w14:textId="77777777" w:rsidTr="007E7C17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53EE509C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604F5DD2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04C134B2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54E8A37E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07C94F38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7ED5C7E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4AFA1514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7E7C17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76821CDB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43EB9324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14B560B3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204678EF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8EB5D3A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5A89B39C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272C6D9B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7E7C17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2EEB913E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2A773A5B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04E727C4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52D708B5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F55E81C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6884B5A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2CE1F39B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7E7C17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29E6B5A8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5D1E3BEE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24D4C90A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09642C41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71C07EC3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2C29A493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671974CB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7E7C17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25189983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5947DCF3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D92634A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3DDF8CC9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379606F4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4FC304D8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71E2D108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7E7C17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55F09A5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6EF4FB2C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B3D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7E7C17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7E7C17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96D27" w14:textId="77777777" w:rsidR="00404A32" w:rsidRDefault="00404A32">
      <w:pPr>
        <w:spacing w:after="0"/>
      </w:pPr>
      <w:r>
        <w:separator/>
      </w:r>
    </w:p>
  </w:endnote>
  <w:endnote w:type="continuationSeparator" w:id="0">
    <w:p w14:paraId="67A9AE66" w14:textId="77777777" w:rsidR="00404A32" w:rsidRDefault="00404A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F96C3" w14:textId="77777777" w:rsidR="00404A32" w:rsidRDefault="00404A32">
      <w:pPr>
        <w:spacing w:after="0"/>
      </w:pPr>
      <w:r>
        <w:separator/>
      </w:r>
    </w:p>
  </w:footnote>
  <w:footnote w:type="continuationSeparator" w:id="0">
    <w:p w14:paraId="3D394044" w14:textId="77777777" w:rsidR="00404A32" w:rsidRDefault="00404A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4A32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B3DE6"/>
    <w:rsid w:val="005D5149"/>
    <w:rsid w:val="005E656F"/>
    <w:rsid w:val="00667021"/>
    <w:rsid w:val="006974E1"/>
    <w:rsid w:val="006B6899"/>
    <w:rsid w:val="006C0896"/>
    <w:rsid w:val="006F513E"/>
    <w:rsid w:val="00726810"/>
    <w:rsid w:val="00727D08"/>
    <w:rsid w:val="00733B44"/>
    <w:rsid w:val="00734A58"/>
    <w:rsid w:val="007C0139"/>
    <w:rsid w:val="007D45A1"/>
    <w:rsid w:val="007E7C17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2021-09-28T15:19:00Z</dcterms:created>
  <dcterms:modified xsi:type="dcterms:W3CDTF">2021-09-28T15:19:00Z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