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E3608D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197B6B64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ŘÍJEN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0FF872C8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536F52B0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0EC822" w14:textId="2B2E4D0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2084FC" w14:textId="2616A16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79AA013" w14:textId="6402E0D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FBBB5D" w14:textId="65BCB4A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4FBD0C" w14:textId="7BDFAB7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2B143C2B" w14:textId="5578162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42550A0C" w14:textId="240DEFE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DE1231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40C17" w14:textId="08DA0A5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0CC9C" w14:textId="5D8E8D9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865910" w14:textId="532859B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36CDE" w14:textId="7FC974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444103" w14:textId="03D5CBB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EEB0E" w14:textId="72360A3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0C3F31" w14:textId="7AAF52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9105E8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2AEF30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35EFECE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25F38F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7C55C43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271B0B0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70871B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5EFB156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9211D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6414645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1DA2D50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6CA484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3396615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1E5F9C7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6344FF4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7B3B7AE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86D3AF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4CA279B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548F5DC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147813B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479D56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3EE82EA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4334C2D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2C25113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F7247C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506E844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385E85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126B63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066FA2C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473D046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4F8C983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42C6FE2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A69439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13B251C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6ED84D5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0D7DEA9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309A6171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LISTOPAD</w:t>
            </w:r>
          </w:p>
          <w:p w14:paraId="5AC816B2" w14:textId="79243C27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7"/>
              <w:gridCol w:w="1484"/>
              <w:gridCol w:w="795"/>
              <w:gridCol w:w="780"/>
            </w:tblGrid>
            <w:tr w:rsidR="00F47B84" w:rsidRPr="00E3608D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6C5902A4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PROSINEC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761358B5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196257F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066C47" w14:textId="5FABDA8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74B582" w14:textId="78132EF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6434A4" w14:textId="0527B737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442729" w14:textId="78856B1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9F107C" w14:textId="7C89D49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32482E8D" w14:textId="44D91E5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162EB855" w14:textId="19A56BC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126B068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481D4" w14:textId="2F4A398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859495" w14:textId="2A8C8FA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A1E7A1" w14:textId="7CCF13E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3FDA9E" w14:textId="6454A35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B28BAF" w14:textId="2961D53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57977" w14:textId="04554EF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318940" w14:textId="16214A1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1AC2F4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64E758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11BA3E0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571D30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7BDA7EA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35B8CDF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1817EB3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1D72014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283F2A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68EB124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2F26B9C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0535B5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59C4E16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34560B4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2D6E106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153FC8E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526182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1C3499A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1C5750F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3A4F7C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6F425A1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378A95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4453137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2EA031F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3335E6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039EFD7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65473D9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48CAB50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2FA3AF7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66E5785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34CC692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431EB47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324481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74A9634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0B315FC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443D4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19C7B37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46168607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183ABD0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33E4FC13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763C88A2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A671E41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5D7F4A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4E3B942" w14:textId="6616791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5F471C53" w14:textId="174E7AA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67027C1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37094B5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4E21916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722C5F6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2B5899B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64F9392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0014B98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18825E6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473445C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6F2BDC5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29192D2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79C9FD8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5734300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561C0A0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6292F12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15D211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08D8A5C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4331EF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446C998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7D24D3D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6B648B9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241D8D8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4479839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68BFED7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7216DA2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7468B0C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7832BE5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428B05C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478C435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1839F36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4B8CC97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36DF83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2499C1D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4B64539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161E85C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7D42DAF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638247E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43D4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F8362" w14:textId="77777777" w:rsidR="006142F0" w:rsidRDefault="006142F0">
      <w:pPr>
        <w:spacing w:after="0"/>
      </w:pPr>
      <w:r>
        <w:separator/>
      </w:r>
    </w:p>
  </w:endnote>
  <w:endnote w:type="continuationSeparator" w:id="0">
    <w:p w14:paraId="20FE2C09" w14:textId="77777777" w:rsidR="006142F0" w:rsidRDefault="006142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80BED" w14:textId="77777777" w:rsidR="006142F0" w:rsidRDefault="006142F0">
      <w:pPr>
        <w:spacing w:after="0"/>
      </w:pPr>
      <w:r>
        <w:separator/>
      </w:r>
    </w:p>
  </w:footnote>
  <w:footnote w:type="continuationSeparator" w:id="0">
    <w:p w14:paraId="0044D056" w14:textId="77777777" w:rsidR="006142F0" w:rsidRDefault="006142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79"/>
    <w:rsid w:val="000443D4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142F0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051CE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511B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2021-09-29T04:40:00Z</dcterms:created>
  <dcterms:modified xsi:type="dcterms:W3CDTF">2021-09-29T04:40:00Z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