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8789"/>
        <w:gridCol w:w="6609"/>
      </w:tblGrid>
      <w:tr w:rsidR="00ED5F48" w:rsidRPr="004374E1" w14:paraId="31547B57" w14:textId="77777777" w:rsidTr="00FB17BC">
        <w:tc>
          <w:tcPr>
            <w:tcW w:w="2854" w:type="pct"/>
            <w:vAlign w:val="center"/>
          </w:tcPr>
          <w:p w14:paraId="6AE3BB0C" w14:textId="00E501CB" w:rsidR="00ED5F48" w:rsidRPr="001E7160" w:rsidRDefault="00CE588C" w:rsidP="00CE588C">
            <w:pPr>
              <w:pStyle w:val="ad"/>
              <w:spacing w:after="0"/>
              <w:ind w:right="567"/>
              <w:rPr>
                <w:rFonts w:ascii="Century Gothic" w:hAnsi="Century Gothic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</w:pP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PROSINEC</w:t>
            </w:r>
          </w:p>
        </w:tc>
        <w:tc>
          <w:tcPr>
            <w:tcW w:w="2146" w:type="pct"/>
            <w:vAlign w:val="center"/>
          </w:tcPr>
          <w:p w14:paraId="3D8BA562" w14:textId="5E6ED1C1" w:rsidR="00ED5F48" w:rsidRPr="001E7160" w:rsidRDefault="00ED5F48" w:rsidP="00CE588C">
            <w:pPr>
              <w:pStyle w:val="ad"/>
              <w:spacing w:after="0"/>
              <w:jc w:val="left"/>
              <w:rPr>
                <w:rFonts w:ascii="Century Gothic" w:hAnsi="Century Gothic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</w:pPr>
            <w:r w:rsidRPr="001E7160">
              <w:rPr>
                <w:rFonts w:ascii="Century Gothic" w:hAnsi="Century Gothic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1E7160">
              <w:rPr>
                <w:rFonts w:ascii="Century Gothic" w:hAnsi="Century Gothic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DOCVARIABLE  MonthStart1 \@  yyyy   \* MERGEFORMAT </w:instrText>
            </w:r>
            <w:r w:rsidRPr="001E7160">
              <w:rPr>
                <w:rFonts w:ascii="Century Gothic" w:hAnsi="Century Gothic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C2DD8">
              <w:rPr>
                <w:rFonts w:ascii="Century Gothic" w:hAnsi="Century Gothic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2021</w:t>
            </w:r>
            <w:r w:rsidRPr="001E7160">
              <w:rPr>
                <w:rFonts w:ascii="Century Gothic" w:hAnsi="Century Gothic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</w:tr>
    </w:tbl>
    <w:p w14:paraId="7D4CAD8A" w14:textId="3E62D5A8" w:rsidR="00ED5F48" w:rsidRPr="001E7160" w:rsidRDefault="00ED5F48" w:rsidP="00CE588C">
      <w:pPr>
        <w:pStyle w:val="Months"/>
        <w:ind w:left="0"/>
        <w:jc w:val="center"/>
        <w:rPr>
          <w:rFonts w:ascii="Impact" w:hAnsi="Impact" w:cs="Arial"/>
          <w:noProof/>
          <w:color w:val="auto"/>
          <w:sz w:val="10"/>
          <w:szCs w:val="10"/>
        </w:rPr>
      </w:pPr>
    </w:p>
    <w:tbl>
      <w:tblPr>
        <w:tblStyle w:val="CalendarTable"/>
        <w:tblW w:w="4992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2173"/>
        <w:gridCol w:w="2200"/>
        <w:gridCol w:w="2208"/>
        <w:gridCol w:w="2208"/>
        <w:gridCol w:w="2208"/>
        <w:gridCol w:w="2208"/>
        <w:gridCol w:w="2168"/>
      </w:tblGrid>
      <w:tr w:rsidR="001B228B" w:rsidRPr="004374E1" w14:paraId="1C608AFC" w14:textId="77777777" w:rsidTr="001E7160">
        <w:trPr>
          <w:trHeight w:val="284"/>
        </w:trPr>
        <w:tc>
          <w:tcPr>
            <w:tcW w:w="707" w:type="pct"/>
            <w:shd w:val="clear" w:color="auto" w:fill="000000" w:themeFill="text1"/>
            <w:vAlign w:val="center"/>
          </w:tcPr>
          <w:p w14:paraId="01AA947D" w14:textId="53A6853D" w:rsidR="001B228B" w:rsidRPr="00DB07E2" w:rsidRDefault="00CE588C" w:rsidP="00CE588C">
            <w:pPr>
              <w:pStyle w:val="Days"/>
              <w:spacing w:before="0"/>
              <w:rPr>
                <w:rFonts w:ascii="Century Gothic" w:hAnsi="Century Gothic" w:cs="Arial"/>
                <w:b/>
                <w:bCs/>
                <w:noProof/>
                <w:color w:val="auto"/>
                <w:sz w:val="48"/>
                <w:szCs w:val="48"/>
              </w:rPr>
            </w:pP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24"/>
                <w:szCs w:val="24"/>
              </w:rPr>
              <w:t>PONDĚLÍ</w:t>
            </w:r>
          </w:p>
        </w:tc>
        <w:tc>
          <w:tcPr>
            <w:tcW w:w="716" w:type="pct"/>
            <w:shd w:val="clear" w:color="auto" w:fill="000000" w:themeFill="text1"/>
            <w:vAlign w:val="center"/>
          </w:tcPr>
          <w:p w14:paraId="080F3955" w14:textId="5EA4D6D1" w:rsidR="001B228B" w:rsidRPr="00DB07E2" w:rsidRDefault="00CE588C" w:rsidP="00CE588C">
            <w:pPr>
              <w:pStyle w:val="Days"/>
              <w:spacing w:before="0"/>
              <w:rPr>
                <w:rFonts w:ascii="Century Gothic" w:hAnsi="Century Gothic" w:cs="Arial"/>
                <w:b/>
                <w:bCs/>
                <w:noProof/>
                <w:color w:val="auto"/>
                <w:sz w:val="48"/>
                <w:szCs w:val="48"/>
              </w:rPr>
            </w:pP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ÚTERÝ</w:t>
            </w:r>
          </w:p>
        </w:tc>
        <w:tc>
          <w:tcPr>
            <w:tcW w:w="718" w:type="pct"/>
            <w:shd w:val="clear" w:color="auto" w:fill="000000" w:themeFill="text1"/>
            <w:vAlign w:val="center"/>
          </w:tcPr>
          <w:p w14:paraId="4B173504" w14:textId="6EC57909" w:rsidR="001B228B" w:rsidRPr="00DB07E2" w:rsidRDefault="00CE588C" w:rsidP="00CE588C">
            <w:pPr>
              <w:pStyle w:val="Days"/>
              <w:spacing w:before="0"/>
              <w:rPr>
                <w:rFonts w:ascii="Century Gothic" w:hAnsi="Century Gothic" w:cs="Arial"/>
                <w:b/>
                <w:bCs/>
                <w:noProof/>
                <w:color w:val="auto"/>
                <w:sz w:val="48"/>
                <w:szCs w:val="48"/>
              </w:rPr>
            </w:pP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STŘEDA</w:t>
            </w:r>
          </w:p>
        </w:tc>
        <w:tc>
          <w:tcPr>
            <w:tcW w:w="718" w:type="pct"/>
            <w:shd w:val="clear" w:color="auto" w:fill="000000" w:themeFill="text1"/>
            <w:vAlign w:val="center"/>
          </w:tcPr>
          <w:p w14:paraId="5459C1B2" w14:textId="514E1D93" w:rsidR="001B228B" w:rsidRPr="00DB07E2" w:rsidRDefault="00CE588C" w:rsidP="00CE588C">
            <w:pPr>
              <w:pStyle w:val="Days"/>
              <w:spacing w:before="0"/>
              <w:rPr>
                <w:rFonts w:ascii="Century Gothic" w:hAnsi="Century Gothic" w:cs="Arial"/>
                <w:b/>
                <w:bCs/>
                <w:noProof/>
                <w:color w:val="auto"/>
                <w:sz w:val="48"/>
                <w:szCs w:val="48"/>
              </w:rPr>
            </w:pP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ČTVRTEK</w:t>
            </w:r>
          </w:p>
        </w:tc>
        <w:tc>
          <w:tcPr>
            <w:tcW w:w="718" w:type="pct"/>
            <w:shd w:val="clear" w:color="auto" w:fill="000000" w:themeFill="text1"/>
            <w:vAlign w:val="center"/>
          </w:tcPr>
          <w:p w14:paraId="12689FC3" w14:textId="224FE3DE" w:rsidR="001B228B" w:rsidRPr="00DB07E2" w:rsidRDefault="00CE588C" w:rsidP="00CE588C">
            <w:pPr>
              <w:pStyle w:val="Days"/>
              <w:spacing w:before="0"/>
              <w:rPr>
                <w:rFonts w:ascii="Century Gothic" w:hAnsi="Century Gothic" w:cs="Arial"/>
                <w:b/>
                <w:bCs/>
                <w:noProof/>
                <w:color w:val="auto"/>
                <w:sz w:val="48"/>
                <w:szCs w:val="48"/>
              </w:rPr>
            </w:pP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24"/>
                <w:szCs w:val="24"/>
              </w:rPr>
              <w:t>PÁTEK</w:t>
            </w:r>
          </w:p>
        </w:tc>
        <w:tc>
          <w:tcPr>
            <w:tcW w:w="718" w:type="pct"/>
            <w:shd w:val="clear" w:color="auto" w:fill="FF0000"/>
            <w:vAlign w:val="center"/>
          </w:tcPr>
          <w:p w14:paraId="52C5A400" w14:textId="757C3929" w:rsidR="001B228B" w:rsidRPr="001E7160" w:rsidRDefault="00CE588C" w:rsidP="00CE588C">
            <w:pPr>
              <w:pStyle w:val="Days"/>
              <w:spacing w:before="0"/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48"/>
                <w:szCs w:val="48"/>
              </w:rPr>
            </w:pPr>
            <w:r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24"/>
                <w:szCs w:val="24"/>
                <w:lang w:bidi="ru-RU"/>
              </w:rPr>
              <w:t>SOBOTA</w:t>
            </w:r>
          </w:p>
        </w:tc>
        <w:tc>
          <w:tcPr>
            <w:tcW w:w="705" w:type="pct"/>
            <w:shd w:val="clear" w:color="auto" w:fill="FF0000"/>
            <w:vAlign w:val="center"/>
          </w:tcPr>
          <w:p w14:paraId="03317BA1" w14:textId="2E689AFD" w:rsidR="001B228B" w:rsidRPr="001E7160" w:rsidRDefault="00CE588C" w:rsidP="00CE588C">
            <w:pPr>
              <w:pStyle w:val="Days"/>
              <w:spacing w:before="0"/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48"/>
                <w:szCs w:val="48"/>
              </w:rPr>
            </w:pPr>
            <w:r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24"/>
                <w:szCs w:val="24"/>
                <w:lang w:bidi="ru-RU"/>
              </w:rPr>
              <w:t>NEDĚLE</w:t>
            </w:r>
          </w:p>
        </w:tc>
      </w:tr>
      <w:tr w:rsidR="00ED5F48" w:rsidRPr="004374E1" w14:paraId="7C17943B" w14:textId="77777777" w:rsidTr="00550A19">
        <w:trPr>
          <w:trHeight w:val="1474"/>
        </w:trPr>
        <w:tc>
          <w:tcPr>
            <w:tcW w:w="70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3EC0A191" w14:textId="3A12E439" w:rsidR="00ED5F48" w:rsidRPr="001E7160" w:rsidRDefault="00ED5F48" w:rsidP="00CE588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110"/>
                <w:szCs w:val="110"/>
              </w:rPr>
            </w:pP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IF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DocVariable MonthStart12 \@ dddd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4C2DD8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среда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 “понедельник" 1 ""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7F03151C" w14:textId="3EF74C98" w:rsidR="00ED5F48" w:rsidRPr="001E7160" w:rsidRDefault="00ED5F48" w:rsidP="00CE588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110"/>
                <w:szCs w:val="110"/>
              </w:rPr>
            </w:pP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IF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DocVariable MonthStart12 \@ dddd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4C2DD8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среда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 “вторник" 1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IF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=A2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4C2DD8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0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&lt;&gt; 0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=A2+1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2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""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344DC06B" w14:textId="2DF86A60" w:rsidR="00ED5F48" w:rsidRPr="001E7160" w:rsidRDefault="00ED5F48" w:rsidP="00CE588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110"/>
                <w:szCs w:val="110"/>
              </w:rPr>
            </w:pP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IF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DocVariable MonthStart12 \@ dddd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4C2DD8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среда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 “среда" 1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IF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=B2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6B6475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0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&lt;&gt; 0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=B2+1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733B44"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2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""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="004C2DD8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4C2DD8"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t>1</w: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25DB9C6B" w14:textId="77089C4C" w:rsidR="00ED5F48" w:rsidRPr="001E7160" w:rsidRDefault="00ED5F48" w:rsidP="00CE588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110"/>
                <w:szCs w:val="110"/>
              </w:rPr>
            </w:pP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IF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DocVariable MonthStart12 \@ dddd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4C2DD8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среда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 “четверг" 1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IF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=C2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4C2DD8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1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&lt;&gt; 0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=C2+1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4C2DD8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2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""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4C2DD8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2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4C2DD8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t>2</w: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750C7CA6" w14:textId="3C8204C5" w:rsidR="00ED5F48" w:rsidRPr="001E7160" w:rsidRDefault="00ED5F48" w:rsidP="00CE588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110"/>
                <w:szCs w:val="110"/>
              </w:rPr>
            </w:pP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IF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DocVariable MonthStart12 \@ dddd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4C2DD8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среда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= “пятница" 1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IF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=D2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4C2DD8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2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&lt;&gt; 0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=D2+1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4C2DD8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3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""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4C2DD8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3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4C2DD8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t>3</w: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7B16ECF4" w14:textId="5E62260A" w:rsidR="00ED5F48" w:rsidRPr="001E7160" w:rsidRDefault="00ED5F48" w:rsidP="00CE588C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110"/>
                <w:szCs w:val="110"/>
              </w:rPr>
            </w:pP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 xml:space="preserve"> IF 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 xml:space="preserve"> DocVariable MonthStart12 \@ dddd 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separate"/>
            </w:r>
            <w:r w:rsidR="004C2DD8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>среда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 xml:space="preserve"> = “суббота" 1 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 xml:space="preserve"> IF 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 xml:space="preserve"> =E2 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separate"/>
            </w:r>
            <w:r w:rsidR="004C2DD8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>3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 xml:space="preserve"> &lt;&gt; 0 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 xml:space="preserve"> =E2+1 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separate"/>
            </w:r>
            <w:r w:rsidR="004C2DD8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>4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 xml:space="preserve"> "" 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separate"/>
            </w:r>
            <w:r w:rsidR="004C2DD8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>4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separate"/>
            </w:r>
            <w:r w:rsidR="004C2DD8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t>4</w: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398D4833" w14:textId="4D9CE05B" w:rsidR="00ED5F48" w:rsidRPr="001E7160" w:rsidRDefault="00ED5F48" w:rsidP="00CE588C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110"/>
                <w:szCs w:val="110"/>
              </w:rPr>
            </w:pP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 xml:space="preserve"> IF 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 xml:space="preserve"> DocVariable MonthStart12 \@ dddd 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separate"/>
            </w:r>
            <w:r w:rsidR="004C2DD8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>среда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 xml:space="preserve"> = “воскресенье" 1 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 xml:space="preserve"> IF 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 xml:space="preserve"> =F2 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separate"/>
            </w:r>
            <w:r w:rsidR="004C2DD8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>4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 xml:space="preserve"> &lt;&gt; 0 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 xml:space="preserve"> =F2+1 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separate"/>
            </w:r>
            <w:r w:rsidR="004C2DD8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>5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 xml:space="preserve"> "" 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separate"/>
            </w:r>
            <w:r w:rsidR="004C2DD8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>5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separate"/>
            </w:r>
            <w:r w:rsidR="004C2DD8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t>5</w: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end"/>
            </w:r>
          </w:p>
        </w:tc>
      </w:tr>
      <w:tr w:rsidR="00ED5F48" w:rsidRPr="004374E1" w14:paraId="07F4FCFD" w14:textId="77777777" w:rsidTr="00550A19">
        <w:trPr>
          <w:trHeight w:val="1474"/>
        </w:trPr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2F9E951E" w14:textId="45C1DE35" w:rsidR="00ED5F48" w:rsidRPr="001E7160" w:rsidRDefault="00ED5F48" w:rsidP="00CE588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110"/>
                <w:szCs w:val="110"/>
              </w:rPr>
            </w:pP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=G2+1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4C2DD8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t>6</w: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71CB7923" w14:textId="0F1A0030" w:rsidR="00ED5F48" w:rsidRPr="001E7160" w:rsidRDefault="00ED5F48" w:rsidP="00CE588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110"/>
                <w:szCs w:val="110"/>
              </w:rPr>
            </w:pP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=A3+1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4C2DD8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t>7</w: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25F31A5E" w14:textId="745AE347" w:rsidR="00ED5F48" w:rsidRPr="001E7160" w:rsidRDefault="00ED5F48" w:rsidP="00CE588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110"/>
                <w:szCs w:val="110"/>
              </w:rPr>
            </w:pP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=B3+1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4C2DD8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t>8</w: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7A475C4A" w14:textId="463682A9" w:rsidR="00ED5F48" w:rsidRPr="001E7160" w:rsidRDefault="00ED5F48" w:rsidP="00CE588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110"/>
                <w:szCs w:val="110"/>
              </w:rPr>
            </w:pP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=C3+1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4C2DD8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t>9</w: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1EAC826A" w14:textId="7FAA577E" w:rsidR="00ED5F48" w:rsidRPr="001E7160" w:rsidRDefault="00ED5F48" w:rsidP="00CE588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110"/>
                <w:szCs w:val="110"/>
              </w:rPr>
            </w:pP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=D3+1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4C2DD8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t>10</w: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5B13D5FA" w14:textId="16605470" w:rsidR="00ED5F48" w:rsidRPr="001E7160" w:rsidRDefault="00ED5F48" w:rsidP="00CE588C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110"/>
                <w:szCs w:val="110"/>
              </w:rPr>
            </w:pP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 xml:space="preserve"> =E3+1 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separate"/>
            </w:r>
            <w:r w:rsidR="004C2DD8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t>11</w: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2304BDE0" w14:textId="33D69A67" w:rsidR="00ED5F48" w:rsidRPr="001E7160" w:rsidRDefault="00ED5F48" w:rsidP="00CE588C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110"/>
                <w:szCs w:val="110"/>
              </w:rPr>
            </w:pP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 xml:space="preserve"> =F3+1 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separate"/>
            </w:r>
            <w:r w:rsidR="004C2DD8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t>12</w: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end"/>
            </w:r>
          </w:p>
        </w:tc>
      </w:tr>
      <w:tr w:rsidR="00ED5F48" w:rsidRPr="004374E1" w14:paraId="67DB9DAF" w14:textId="77777777" w:rsidTr="00550A19">
        <w:trPr>
          <w:trHeight w:val="1474"/>
        </w:trPr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5C9A3BBE" w14:textId="2C67B290" w:rsidR="00ED5F48" w:rsidRPr="001E7160" w:rsidRDefault="00ED5F48" w:rsidP="00CE588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110"/>
                <w:szCs w:val="110"/>
              </w:rPr>
            </w:pP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=G3+1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4C2DD8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t>13</w: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23F2CCF4" w14:textId="47B2BBE8" w:rsidR="00ED5F48" w:rsidRPr="001E7160" w:rsidRDefault="00ED5F48" w:rsidP="00CE588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110"/>
                <w:szCs w:val="110"/>
              </w:rPr>
            </w:pP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=A4+1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4C2DD8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t>14</w: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34AD79D1" w14:textId="527A8152" w:rsidR="00ED5F48" w:rsidRPr="001E7160" w:rsidRDefault="00ED5F48" w:rsidP="00CE588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110"/>
                <w:szCs w:val="110"/>
              </w:rPr>
            </w:pP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=B4+1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4C2DD8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t>15</w: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7E272435" w14:textId="20079C1F" w:rsidR="00ED5F48" w:rsidRPr="001E7160" w:rsidRDefault="00ED5F48" w:rsidP="00CE588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110"/>
                <w:szCs w:val="110"/>
              </w:rPr>
            </w:pP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=C4+1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4C2DD8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t>16</w: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3EA50AED" w14:textId="2D29E722" w:rsidR="00ED5F48" w:rsidRPr="001E7160" w:rsidRDefault="00ED5F48" w:rsidP="00CE588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110"/>
                <w:szCs w:val="110"/>
              </w:rPr>
            </w:pP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=D4+1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4C2DD8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t>17</w: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5CA101BC" w14:textId="573EA642" w:rsidR="00ED5F48" w:rsidRPr="001E7160" w:rsidRDefault="00ED5F48" w:rsidP="00CE588C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110"/>
                <w:szCs w:val="110"/>
              </w:rPr>
            </w:pP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 xml:space="preserve"> =E4+1 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separate"/>
            </w:r>
            <w:r w:rsidR="004C2DD8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t>18</w: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27CC68C2" w14:textId="6FAAE688" w:rsidR="00ED5F48" w:rsidRPr="001E7160" w:rsidRDefault="00ED5F48" w:rsidP="00CE588C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110"/>
                <w:szCs w:val="110"/>
              </w:rPr>
            </w:pP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 xml:space="preserve"> =F4+1 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separate"/>
            </w:r>
            <w:r w:rsidR="004C2DD8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t>19</w: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end"/>
            </w:r>
          </w:p>
        </w:tc>
      </w:tr>
      <w:tr w:rsidR="00ED5F48" w:rsidRPr="004374E1" w14:paraId="2953C655" w14:textId="77777777" w:rsidTr="00550A19">
        <w:trPr>
          <w:trHeight w:val="1474"/>
        </w:trPr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6F3D4027" w14:textId="5BCCBAD5" w:rsidR="00ED5F48" w:rsidRPr="001E7160" w:rsidRDefault="00ED5F48" w:rsidP="00CE588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110"/>
                <w:szCs w:val="110"/>
              </w:rPr>
            </w:pP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=G4+1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4C2DD8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t>20</w: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1BD3027E" w14:textId="1F16EBF9" w:rsidR="00ED5F48" w:rsidRPr="001E7160" w:rsidRDefault="00ED5F48" w:rsidP="00CE588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110"/>
                <w:szCs w:val="110"/>
              </w:rPr>
            </w:pP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=A5+1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4C2DD8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t>21</w: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09136C06" w14:textId="16E2E79B" w:rsidR="00ED5F48" w:rsidRPr="001E7160" w:rsidRDefault="00ED5F48" w:rsidP="00CE588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110"/>
                <w:szCs w:val="110"/>
              </w:rPr>
            </w:pP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=B5+1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4C2DD8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t>22</w: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4923EA43" w14:textId="22660534" w:rsidR="00ED5F48" w:rsidRPr="001E7160" w:rsidRDefault="00ED5F48" w:rsidP="00CE588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110"/>
                <w:szCs w:val="110"/>
              </w:rPr>
            </w:pP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=C5+1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4C2DD8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t>23</w: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01DEDC25" w14:textId="0B8CF501" w:rsidR="00ED5F48" w:rsidRPr="001E7160" w:rsidRDefault="00ED5F48" w:rsidP="00CE588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110"/>
                <w:szCs w:val="110"/>
              </w:rPr>
            </w:pP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=D5+1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4C2DD8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t>24</w: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5DB015B6" w14:textId="457E5190" w:rsidR="00ED5F48" w:rsidRPr="001E7160" w:rsidRDefault="00ED5F48" w:rsidP="00CE588C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110"/>
                <w:szCs w:val="110"/>
              </w:rPr>
            </w:pP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 xml:space="preserve"> =E5+1 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separate"/>
            </w:r>
            <w:r w:rsidR="004C2DD8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t>25</w: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473DCFA5" w14:textId="510639D1" w:rsidR="00ED5F48" w:rsidRPr="001E7160" w:rsidRDefault="00ED5F48" w:rsidP="00CE588C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110"/>
                <w:szCs w:val="110"/>
              </w:rPr>
            </w:pP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 xml:space="preserve"> =F5+1 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separate"/>
            </w:r>
            <w:r w:rsidR="004C2DD8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t>26</w: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end"/>
            </w:r>
          </w:p>
        </w:tc>
      </w:tr>
      <w:tr w:rsidR="00ED5F48" w:rsidRPr="004374E1" w14:paraId="5CCE256B" w14:textId="77777777" w:rsidTr="00550A19">
        <w:trPr>
          <w:trHeight w:val="1474"/>
        </w:trPr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0DEC791C" w14:textId="599C8452" w:rsidR="00ED5F48" w:rsidRPr="001E7160" w:rsidRDefault="00ED5F48" w:rsidP="00CE588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110"/>
                <w:szCs w:val="110"/>
              </w:rPr>
            </w:pP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IF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=G5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4C2DD8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26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 0,""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IF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=G5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4C2DD8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26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 &lt;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DocVariable MonthEnd12 \@ d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4C2DD8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31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=G5+1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4C2DD8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27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""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4C2DD8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27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4C2DD8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t>27</w: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43EECC90" w14:textId="4A70E4BC" w:rsidR="00ED5F48" w:rsidRPr="001E7160" w:rsidRDefault="00ED5F48" w:rsidP="00CE588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110"/>
                <w:szCs w:val="110"/>
              </w:rPr>
            </w:pP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IF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=A6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4C2DD8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27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 0,""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IF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=A6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4C2DD8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27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 &lt;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DocVariable MonthEnd12 \@ d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4C2DD8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31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=A6+1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4C2DD8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28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""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4C2DD8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28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4C2DD8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t>28</w: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3B2A7C4A" w14:textId="762AE75D" w:rsidR="00ED5F48" w:rsidRPr="001E7160" w:rsidRDefault="00ED5F48" w:rsidP="00CE588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110"/>
                <w:szCs w:val="110"/>
              </w:rPr>
            </w:pP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IF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=B6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4C2DD8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28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 0,""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IF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=B6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4C2DD8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28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 &lt;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DocVariable MonthEnd12 \@ d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4C2DD8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31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=B6+1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4C2DD8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29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""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4C2DD8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29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4C2DD8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t>29</w: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67EF03C3" w14:textId="7AE52511" w:rsidR="00ED5F48" w:rsidRPr="001E7160" w:rsidRDefault="00ED5F48" w:rsidP="00CE588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110"/>
                <w:szCs w:val="110"/>
              </w:rPr>
            </w:pP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IF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=C6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4C2DD8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29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 0,""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IF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=C6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4C2DD8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29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 &lt;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DocVariable MonthEnd12 \@ d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4C2DD8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31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=C6+1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4C2DD8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30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""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4C2DD8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30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4C2DD8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t>30</w: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57704AB9" w14:textId="4C2235F2" w:rsidR="00ED5F48" w:rsidRPr="001E7160" w:rsidRDefault="00ED5F48" w:rsidP="00CE588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110"/>
                <w:szCs w:val="110"/>
              </w:rPr>
            </w:pP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IF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=D6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4C2DD8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30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 0,""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IF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=D6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4C2DD8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30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 &lt;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DocVariable MonthEnd12 \@ d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4C2DD8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31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=D6+1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4C2DD8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31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""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4C2DD8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31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4C2DD8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t>31</w: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09EF70DB" w14:textId="5C89C907" w:rsidR="00ED5F48" w:rsidRPr="001E7160" w:rsidRDefault="00ED5F48" w:rsidP="00CE588C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110"/>
                <w:szCs w:val="110"/>
              </w:rPr>
            </w:pP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 xml:space="preserve">IF 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 xml:space="preserve"> =E6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separate"/>
            </w:r>
            <w:r w:rsidR="004C2DD8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>31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 xml:space="preserve"> = 0,"" 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 xml:space="preserve"> IF 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 xml:space="preserve"> =E6 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separate"/>
            </w:r>
            <w:r w:rsidR="004C2DD8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>31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 xml:space="preserve">  &lt; 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 xml:space="preserve"> DocVariable MonthEnd12 \@ d 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separate"/>
            </w:r>
            <w:r w:rsidR="004C2DD8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>31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 xml:space="preserve">  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 xml:space="preserve"> =E6+1 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separate"/>
            </w:r>
            <w:r w:rsidR="006B6475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>31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 xml:space="preserve"> "" 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41C92646" w14:textId="62EF9D40" w:rsidR="00ED5F48" w:rsidRPr="001E7160" w:rsidRDefault="00ED5F48" w:rsidP="00CE588C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110"/>
                <w:szCs w:val="110"/>
              </w:rPr>
            </w:pP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 xml:space="preserve">IF 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 xml:space="preserve"> =F6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separate"/>
            </w:r>
            <w:r w:rsidR="004C2DD8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>0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 xml:space="preserve"> = 0,"" 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 xml:space="preserve"> IF 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 xml:space="preserve"> =F6 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separate"/>
            </w:r>
            <w:r w:rsidR="006B6475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>31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 xml:space="preserve">  &lt; 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 xml:space="preserve"> DocVariable MonthEnd12 \@ d 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separate"/>
            </w:r>
            <w:r w:rsidR="006B6475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>31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 xml:space="preserve">  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 xml:space="preserve"> =F6+1 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separate"/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>29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 xml:space="preserve"> "" 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end"/>
            </w:r>
          </w:p>
        </w:tc>
      </w:tr>
      <w:tr w:rsidR="00ED5F48" w:rsidRPr="004374E1" w14:paraId="043F7B53" w14:textId="77777777" w:rsidTr="00550A19">
        <w:trPr>
          <w:trHeight w:val="1474"/>
        </w:trPr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6B7E597A" w14:textId="59E42310" w:rsidR="00ED5F48" w:rsidRPr="001E7160" w:rsidRDefault="00ED5F48" w:rsidP="00CE588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110"/>
                <w:szCs w:val="110"/>
              </w:rPr>
            </w:pP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IF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=G6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4C2DD8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0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 0,""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IF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=G6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29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 &lt;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DocVariable MonthEnd12 \@ d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31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=G6+1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30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""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30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693B94D4" w14:textId="3D548B4B" w:rsidR="00ED5F48" w:rsidRPr="001E7160" w:rsidRDefault="00ED5F48" w:rsidP="00CE588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110"/>
                <w:szCs w:val="110"/>
              </w:rPr>
            </w:pP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IF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=A7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4C2DD8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0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 0,""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IF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=A7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30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 &lt;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DocVariable MonthEnd12 \@ d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31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=A7+1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31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""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31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2DC97E6E" w14:textId="77777777" w:rsidR="00ED5F48" w:rsidRPr="001E7160" w:rsidRDefault="00ED5F48" w:rsidP="00CE588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110"/>
                <w:szCs w:val="110"/>
              </w:rPr>
            </w:pP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26040DA4" w14:textId="77777777" w:rsidR="00ED5F48" w:rsidRPr="001E7160" w:rsidRDefault="00ED5F48" w:rsidP="00CE588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110"/>
                <w:szCs w:val="110"/>
              </w:rPr>
            </w:pP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048C1197" w14:textId="77777777" w:rsidR="00ED5F48" w:rsidRPr="001E7160" w:rsidRDefault="00ED5F48" w:rsidP="00CE588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110"/>
                <w:szCs w:val="110"/>
              </w:rPr>
            </w:pP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0C8B8C80" w14:textId="77777777" w:rsidR="00ED5F48" w:rsidRPr="001E7160" w:rsidRDefault="00ED5F48" w:rsidP="00CE588C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110"/>
                <w:szCs w:val="110"/>
              </w:rPr>
            </w:pP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6099B848" w14:textId="77777777" w:rsidR="00ED5F48" w:rsidRPr="001E7160" w:rsidRDefault="00ED5F48" w:rsidP="00CE588C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110"/>
                <w:szCs w:val="110"/>
              </w:rPr>
            </w:pPr>
          </w:p>
        </w:tc>
      </w:tr>
    </w:tbl>
    <w:p w14:paraId="50D5D5A5" w14:textId="77777777" w:rsidR="00ED5F48" w:rsidRPr="00202133" w:rsidRDefault="00ED5F48" w:rsidP="00CE588C">
      <w:pPr>
        <w:pStyle w:val="a5"/>
        <w:rPr>
          <w:rFonts w:ascii="Impact" w:hAnsi="Impact" w:cs="Arial"/>
          <w:noProof/>
          <w:color w:val="auto"/>
          <w:sz w:val="2"/>
          <w:szCs w:val="2"/>
          <w:lang w:val="en-US"/>
        </w:rPr>
      </w:pPr>
    </w:p>
    <w:sectPr w:rsidR="00ED5F48" w:rsidRPr="00202133" w:rsidSect="00FB17BC">
      <w:pgSz w:w="16838" w:h="11906" w:orient="landscape" w:code="9"/>
      <w:pgMar w:top="680" w:right="720" w:bottom="680" w:left="72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C5B30BF" w14:textId="77777777" w:rsidR="001802F0" w:rsidRDefault="001802F0">
      <w:pPr>
        <w:spacing w:after="0"/>
      </w:pPr>
      <w:r>
        <w:separator/>
      </w:r>
    </w:p>
  </w:endnote>
  <w:endnote w:type="continuationSeparator" w:id="0">
    <w:p w14:paraId="015FAA38" w14:textId="77777777" w:rsidR="001802F0" w:rsidRDefault="001802F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824F293" w14:textId="77777777" w:rsidR="001802F0" w:rsidRDefault="001802F0">
      <w:pPr>
        <w:spacing w:after="0"/>
      </w:pPr>
      <w:r>
        <w:separator/>
      </w:r>
    </w:p>
  </w:footnote>
  <w:footnote w:type="continuationSeparator" w:id="0">
    <w:p w14:paraId="3EBFA798" w14:textId="77777777" w:rsidR="001802F0" w:rsidRDefault="001802F0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1"/>
    <w:docVar w:name="MonthEnd10" w:val="31.10.2021"/>
    <w:docVar w:name="MonthEnd11" w:val="30.11.2021"/>
    <w:docVar w:name="MonthEnd12" w:val="31.12.2021"/>
    <w:docVar w:name="MonthEnd2" w:val="28.02.2021"/>
    <w:docVar w:name="MonthEnd3" w:val="31.03.2021"/>
    <w:docVar w:name="MonthEnd4" w:val="30.04.2021"/>
    <w:docVar w:name="MonthEnd5" w:val="31.05.2021"/>
    <w:docVar w:name="MonthEnd6" w:val="30.06.2021"/>
    <w:docVar w:name="MonthEnd7" w:val="31.07.2021"/>
    <w:docVar w:name="MonthEnd8" w:val="31.08.2021"/>
    <w:docVar w:name="MonthEnd9" w:val="30.09.2021"/>
    <w:docVar w:name="Months" w:val="12"/>
    <w:docVar w:name="MonthStart1" w:val="01.01.2021"/>
    <w:docVar w:name="MonthStart10" w:val="01.10.2021"/>
    <w:docVar w:name="MonthStart11" w:val="01.11.2021"/>
    <w:docVar w:name="MonthStart12" w:val="01.12.2021"/>
    <w:docVar w:name="MonthStart2" w:val="01.02.2021"/>
    <w:docVar w:name="MonthStart3" w:val="01.03.2021"/>
    <w:docVar w:name="MonthStart4" w:val="01.04.2021"/>
    <w:docVar w:name="MonthStart5" w:val="01.05.2021"/>
    <w:docVar w:name="MonthStart6" w:val="01.06.2021"/>
    <w:docVar w:name="MonthStart7" w:val="01.07.2021"/>
    <w:docVar w:name="MonthStart8" w:val="01.08.2021"/>
    <w:docVar w:name="MonthStart9" w:val="01.09.2021"/>
    <w:docVar w:name="MonthStartLast" w:val="12/1/2012"/>
    <w:docVar w:name="WeekStart" w:val="понедельник"/>
  </w:docVars>
  <w:rsids>
    <w:rsidRoot w:val="00285C1D"/>
    <w:rsid w:val="00035EF2"/>
    <w:rsid w:val="0005357B"/>
    <w:rsid w:val="00071356"/>
    <w:rsid w:val="00097A25"/>
    <w:rsid w:val="000A5A57"/>
    <w:rsid w:val="001274F3"/>
    <w:rsid w:val="00151CCE"/>
    <w:rsid w:val="001802F0"/>
    <w:rsid w:val="001B01F9"/>
    <w:rsid w:val="001B228B"/>
    <w:rsid w:val="001C41F9"/>
    <w:rsid w:val="001E7160"/>
    <w:rsid w:val="00202133"/>
    <w:rsid w:val="00285C1D"/>
    <w:rsid w:val="002E6538"/>
    <w:rsid w:val="0031314A"/>
    <w:rsid w:val="003327F5"/>
    <w:rsid w:val="00340CAF"/>
    <w:rsid w:val="003B0DA0"/>
    <w:rsid w:val="003C0D41"/>
    <w:rsid w:val="003E085C"/>
    <w:rsid w:val="003E7B3A"/>
    <w:rsid w:val="00416364"/>
    <w:rsid w:val="00431B29"/>
    <w:rsid w:val="004374E1"/>
    <w:rsid w:val="00440416"/>
    <w:rsid w:val="00462EAD"/>
    <w:rsid w:val="004A6170"/>
    <w:rsid w:val="004C2DD8"/>
    <w:rsid w:val="004F6AAC"/>
    <w:rsid w:val="00512F2D"/>
    <w:rsid w:val="00550A19"/>
    <w:rsid w:val="00570FBB"/>
    <w:rsid w:val="00583B82"/>
    <w:rsid w:val="005923AC"/>
    <w:rsid w:val="005D5149"/>
    <w:rsid w:val="005E656F"/>
    <w:rsid w:val="00667021"/>
    <w:rsid w:val="006974E1"/>
    <w:rsid w:val="006B6475"/>
    <w:rsid w:val="006B6899"/>
    <w:rsid w:val="006C0896"/>
    <w:rsid w:val="006F513E"/>
    <w:rsid w:val="00727D08"/>
    <w:rsid w:val="00733B44"/>
    <w:rsid w:val="00734A58"/>
    <w:rsid w:val="007C0139"/>
    <w:rsid w:val="007D45A1"/>
    <w:rsid w:val="007F564D"/>
    <w:rsid w:val="008711BC"/>
    <w:rsid w:val="008B1201"/>
    <w:rsid w:val="008F16F7"/>
    <w:rsid w:val="009164BA"/>
    <w:rsid w:val="009166BD"/>
    <w:rsid w:val="0095517E"/>
    <w:rsid w:val="00977AAE"/>
    <w:rsid w:val="009871D7"/>
    <w:rsid w:val="00996E56"/>
    <w:rsid w:val="00997268"/>
    <w:rsid w:val="009D07C4"/>
    <w:rsid w:val="00A12667"/>
    <w:rsid w:val="00A14581"/>
    <w:rsid w:val="00A20E4C"/>
    <w:rsid w:val="00A76704"/>
    <w:rsid w:val="00AA23D3"/>
    <w:rsid w:val="00AA3C50"/>
    <w:rsid w:val="00AE302A"/>
    <w:rsid w:val="00AE36BB"/>
    <w:rsid w:val="00B37C7E"/>
    <w:rsid w:val="00B61F0C"/>
    <w:rsid w:val="00B65B09"/>
    <w:rsid w:val="00B85583"/>
    <w:rsid w:val="00B9476B"/>
    <w:rsid w:val="00BC3952"/>
    <w:rsid w:val="00BE5AB8"/>
    <w:rsid w:val="00BF49DC"/>
    <w:rsid w:val="00C44DFB"/>
    <w:rsid w:val="00C6519B"/>
    <w:rsid w:val="00C70F21"/>
    <w:rsid w:val="00C7354B"/>
    <w:rsid w:val="00C800AA"/>
    <w:rsid w:val="00C91F9B"/>
    <w:rsid w:val="00CE588C"/>
    <w:rsid w:val="00DB07E2"/>
    <w:rsid w:val="00DE32AC"/>
    <w:rsid w:val="00E1407A"/>
    <w:rsid w:val="00E33F1A"/>
    <w:rsid w:val="00E50BDE"/>
    <w:rsid w:val="00E774CD"/>
    <w:rsid w:val="00E77E1D"/>
    <w:rsid w:val="00E97684"/>
    <w:rsid w:val="00ED5F48"/>
    <w:rsid w:val="00ED75B6"/>
    <w:rsid w:val="00F1140A"/>
    <w:rsid w:val="00F60810"/>
    <w:rsid w:val="00F91390"/>
    <w:rsid w:val="00F93E3B"/>
    <w:rsid w:val="00FB17BC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2F5496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2F5496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2F5496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2F5496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2F5496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295</Words>
  <Characters>1684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2021-11-23T12:48:00Z</dcterms:created>
  <dcterms:modified xsi:type="dcterms:W3CDTF">2021-11-23T12:48:00Z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