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00E501CB" w:rsidR="00ED5F48" w:rsidRPr="001E7160" w:rsidRDefault="00CE588C" w:rsidP="00CE588C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PROSINEC</w:t>
            </w:r>
          </w:p>
        </w:tc>
        <w:tc>
          <w:tcPr>
            <w:tcW w:w="2146" w:type="pct"/>
            <w:vAlign w:val="center"/>
          </w:tcPr>
          <w:p w14:paraId="3D8BA562" w14:textId="4B3677E2" w:rsidR="00ED5F48" w:rsidRPr="001E7160" w:rsidRDefault="00ED5F48" w:rsidP="00CE588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7333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CE588C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53A6853D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PONDĚLÍ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5EA4D6D1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6EC57909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514E1D93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224FE3DE" w:rsidR="001B228B" w:rsidRPr="00DB07E2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PÁTEK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757C3929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2E689AFD" w:rsidR="001B228B" w:rsidRPr="001E7160" w:rsidRDefault="00CE588C" w:rsidP="00CE588C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36B0918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5ED7F88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0EB44C7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47338AD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15F7FF46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3A2F6E8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19016D9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418FB95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0CCF330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04CFC4F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656562D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6069343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52B581B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7E0F3A63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1467039C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2568928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32D7FE9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0014C57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71260BFE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3282731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03131F75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1A88985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6EFCD15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6EC8F739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46E0562F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579DBD41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0E75DB72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24C8A1E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747129E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6BF9180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44D41510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34924128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0818A904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35901A4D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6ADB086A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36BBBABB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7328DD1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7333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CE588C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CE588C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ADA39" w14:textId="77777777" w:rsidR="00FD3D54" w:rsidRDefault="00FD3D54">
      <w:pPr>
        <w:spacing w:after="0"/>
      </w:pPr>
      <w:r>
        <w:separator/>
      </w:r>
    </w:p>
  </w:endnote>
  <w:endnote w:type="continuationSeparator" w:id="0">
    <w:p w14:paraId="1F97BFAC" w14:textId="77777777" w:rsidR="00FD3D54" w:rsidRDefault="00FD3D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058CF" w14:textId="77777777" w:rsidR="00FD3D54" w:rsidRDefault="00FD3D54">
      <w:pPr>
        <w:spacing w:after="0"/>
      </w:pPr>
      <w:r>
        <w:separator/>
      </w:r>
    </w:p>
  </w:footnote>
  <w:footnote w:type="continuationSeparator" w:id="0">
    <w:p w14:paraId="4563AC73" w14:textId="77777777" w:rsidR="00FD3D54" w:rsidRDefault="00FD3D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5EF2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1314A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475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588C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3334"/>
    <w:rsid w:val="00F91390"/>
    <w:rsid w:val="00F93E3B"/>
    <w:rsid w:val="00FB17BC"/>
    <w:rsid w:val="00FC0032"/>
    <w:rsid w:val="00FD3D5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2021-09-29T04:47:00Z</dcterms:created>
  <dcterms:modified xsi:type="dcterms:W3CDTF">2021-09-29T04:47:00Z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