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53"/>
        <w:gridCol w:w="7699"/>
        <w:gridCol w:w="3846"/>
      </w:tblGrid>
      <w:tr w:rsidR="00F47B84" w:rsidRPr="00E3608D" w14:paraId="37EB2D43" w14:textId="20F61DF3" w:rsidTr="00907BEC">
        <w:trPr>
          <w:trHeight w:val="2268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65"/>
              <w:gridCol w:w="963"/>
              <w:gridCol w:w="963"/>
              <w:gridCol w:w="962"/>
            </w:tblGrid>
            <w:tr w:rsidR="00F47B84" w:rsidRPr="00E3608D" w14:paraId="1FF6B530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16DBF7A3" w14:textId="77777777" w:rsidR="00F47B84" w:rsidRPr="00E3608D" w:rsidRDefault="00F47B84" w:rsidP="00E3608D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FB7E8E2" w14:textId="48664675" w:rsidR="00F47B84" w:rsidRPr="00E3608D" w:rsidRDefault="00EE0453" w:rsidP="00E3608D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ZÁŘÍ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D6DD037" w14:textId="3A65CCBF" w:rsidR="00F47B84" w:rsidRPr="00E3608D" w:rsidRDefault="00F47B84" w:rsidP="00E3608D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360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E360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E360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2021</w:t>
                  </w:r>
                  <w:r w:rsidRPr="00E360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339CC322" w14:textId="77777777" w:rsidR="00F47B84" w:rsidRPr="00E3608D" w:rsidRDefault="00F47B84" w:rsidP="00E3608D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5691B100" w14:textId="77777777" w:rsidR="00F47B84" w:rsidRPr="00E3608D" w:rsidRDefault="00F47B84" w:rsidP="00E3608D">
            <w:pPr>
              <w:pStyle w:val="Months"/>
              <w:ind w:left="0"/>
              <w:jc w:val="center"/>
              <w:rPr>
                <w:rFonts w:ascii="Arial Narrow" w:hAnsi="Arial Narrow" w:cs="Calibri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Borders>
                <w:insideH w:val="single" w:sz="4" w:space="0" w:color="auto"/>
              </w:tblBorders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1"/>
              <w:gridCol w:w="550"/>
              <w:gridCol w:w="551"/>
              <w:gridCol w:w="550"/>
              <w:gridCol w:w="551"/>
              <w:gridCol w:w="550"/>
              <w:gridCol w:w="550"/>
            </w:tblGrid>
            <w:tr w:rsidR="00F47B84" w:rsidRPr="00E3608D" w14:paraId="60FCCDDF" w14:textId="77777777" w:rsidTr="005406E0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2E40408A" w14:textId="33DA6654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  <w:t>PO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71F8CB6A" w14:textId="1114BD52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ÚT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70A0A72D" w14:textId="62F23089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ST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5E3A6B59" w14:textId="526A6031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ČT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023514DF" w14:textId="0746C155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PÁ</w:t>
                  </w:r>
                </w:p>
              </w:tc>
              <w:tc>
                <w:tcPr>
                  <w:tcW w:w="714" w:type="pct"/>
                  <w:shd w:val="clear" w:color="auto" w:fill="D9D9D9" w:themeFill="background1" w:themeFillShade="D9"/>
                  <w:vAlign w:val="center"/>
                </w:tcPr>
                <w:p w14:paraId="496E52D4" w14:textId="610DA563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SO</w:t>
                  </w:r>
                </w:p>
              </w:tc>
              <w:tc>
                <w:tcPr>
                  <w:tcW w:w="715" w:type="pct"/>
                  <w:shd w:val="clear" w:color="auto" w:fill="D9D9D9" w:themeFill="background1" w:themeFillShade="D9"/>
                  <w:vAlign w:val="center"/>
                </w:tcPr>
                <w:p w14:paraId="286C621D" w14:textId="1444C574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NE</w:t>
                  </w:r>
                </w:p>
              </w:tc>
            </w:tr>
            <w:tr w:rsidR="00F47B84" w:rsidRPr="00E3608D" w14:paraId="516690F5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72CDF5" w14:textId="2CFAED22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MonthStart9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“понедельник" 1 ""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8542A11" w14:textId="11E05DB5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MonthStart9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“вторник" 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86610"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FDE7D87" w14:textId="0C3845F0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MonthStart9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“среда" 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437C1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F3C01"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0F585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5829C74" w14:textId="1EE8CC3D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MonthStart9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“четверг" 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EB8E415" w14:textId="5549F5AB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MonthStart9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= “пятница" 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612E094" w14:textId="49222B74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MonthStart9 \@ dddd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“суббота" 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D3E7DA3" w14:textId="2E485174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MonthStart9 \@ dddd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“воскресенье" 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E3608D" w14:paraId="35256693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6D3F06D" w14:textId="1C143064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BBB753D" w14:textId="570A4AA4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18D97BB" w14:textId="2BD8CAB3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0028A13" w14:textId="0A504528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C77A3A9" w14:textId="0C01CF02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CE8368" w14:textId="1287927F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193FB88" w14:textId="3B8F3662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E3608D" w14:paraId="59EF625B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6DCEAE4" w14:textId="4FFB0BCB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2C36B3" w14:textId="41F1A4E8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F3B2CE4" w14:textId="17320ED5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C362C0E" w14:textId="36350A56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544C710" w14:textId="710616C0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A959093" w14:textId="5073927A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6D8101F" w14:textId="000451ED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E3608D" w14:paraId="039625D2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9D28E1" w14:textId="42DC9149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B362830" w14:textId="026B59C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7B09B38" w14:textId="54420CCE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3F8EC1" w14:textId="56CDB9FC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A547307" w14:textId="0F52785D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4CDC97B" w14:textId="5D9B64FD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5B749C7" w14:textId="5BB7D785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E3608D" w14:paraId="2B41393A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235AA8E" w14:textId="334D58E0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MonthEnd9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DCC514" w14:textId="41AD5846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MonthEnd9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38172A5" w14:textId="2B4F7DE5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MonthEnd9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81810BC" w14:textId="38530EED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MonthEnd9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E46F29C" w14:textId="3F95271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MonthEnd9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437C1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2D61D52" w14:textId="3C6AC296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437C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MonthEnd9 \@ d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437C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B2F93AD" w14:textId="6B72E31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MonthEnd9 \@ d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E3608D" w14:paraId="76951406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03D36B3" w14:textId="00CCF3ED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MonthEnd9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7680F39" w14:textId="2DF04FC8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MonthEnd9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E1CDF43" w14:textId="7777777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4AE0899" w14:textId="7777777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38CA7C8" w14:textId="7777777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60D611A" w14:textId="7777777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A52D3D3" w14:textId="7777777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</w:tbl>
          <w:p w14:paraId="48E6ADB5" w14:textId="77777777" w:rsidR="00F47B84" w:rsidRPr="00E3608D" w:rsidRDefault="00F47B84" w:rsidP="00E3608D">
            <w:pPr>
              <w:pStyle w:val="ad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155591DB" w14:textId="7922A8D1" w:rsidR="00F47B84" w:rsidRPr="00E3608D" w:rsidRDefault="00EE0453" w:rsidP="00E3608D">
            <w:pPr>
              <w:pStyle w:val="ad"/>
              <w:spacing w:after="0"/>
              <w:jc w:val="center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  <w:t>ŘÍJEN</w:t>
            </w:r>
          </w:p>
          <w:p w14:paraId="351313CB" w14:textId="52F658BB" w:rsidR="00F47B84" w:rsidRPr="00E3608D" w:rsidRDefault="00F47B84" w:rsidP="00E3608D">
            <w:pPr>
              <w:pStyle w:val="ad"/>
              <w:spacing w:after="0"/>
              <w:jc w:val="center"/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0F5850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t>2021</w:t>
            </w:r>
            <w:r w:rsidRPr="00E360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49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809"/>
              <w:gridCol w:w="1420"/>
              <w:gridCol w:w="809"/>
              <w:gridCol w:w="808"/>
            </w:tblGrid>
            <w:tr w:rsidR="00F47B84" w:rsidRPr="00E3608D" w14:paraId="1F893B0E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4002C65D" w14:textId="77777777" w:rsidR="00F47B84" w:rsidRPr="00E3608D" w:rsidRDefault="00F47B84" w:rsidP="00E3608D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580A365" w14:textId="086A405C" w:rsidR="00F47B84" w:rsidRPr="00E3608D" w:rsidRDefault="00EE0453" w:rsidP="00E3608D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LISTOPAD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30929B6" w14:textId="1B4CAA1F" w:rsidR="00F47B84" w:rsidRPr="00E3608D" w:rsidRDefault="00F47B84" w:rsidP="00E3608D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360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E360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E360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2021</w:t>
                  </w:r>
                  <w:r w:rsidRPr="00E360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41922B05" w14:textId="77777777" w:rsidR="00F47B84" w:rsidRPr="00E3608D" w:rsidRDefault="00F47B84" w:rsidP="00E3608D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6EAB5290" w14:textId="77777777" w:rsidR="00F47B84" w:rsidRPr="00E3608D" w:rsidRDefault="00F47B84" w:rsidP="00E3608D">
            <w:pPr>
              <w:pStyle w:val="Months"/>
              <w:ind w:left="0"/>
              <w:jc w:val="center"/>
              <w:rPr>
                <w:rFonts w:ascii="Arial Narrow" w:hAnsi="Arial Narrow" w:cs="Calibri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Borders>
                <w:insideH w:val="single" w:sz="4" w:space="0" w:color="auto"/>
              </w:tblBorders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49"/>
              <w:gridCol w:w="550"/>
              <w:gridCol w:w="549"/>
              <w:gridCol w:w="550"/>
              <w:gridCol w:w="549"/>
              <w:gridCol w:w="549"/>
            </w:tblGrid>
            <w:tr w:rsidR="00F47B84" w:rsidRPr="00E3608D" w14:paraId="3618C1CD" w14:textId="77777777" w:rsidTr="005406E0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3D8B4D48" w14:textId="47D739B2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  <w:t>PO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24209D72" w14:textId="64E64C3C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ÚT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1244F389" w14:textId="39F70BB0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ST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7A3F8F6E" w14:textId="50152784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ČT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736E65CB" w14:textId="2D2DA048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PÁ</w:t>
                  </w:r>
                </w:p>
              </w:tc>
              <w:tc>
                <w:tcPr>
                  <w:tcW w:w="714" w:type="pct"/>
                  <w:shd w:val="clear" w:color="auto" w:fill="D9D9D9" w:themeFill="background1" w:themeFillShade="D9"/>
                  <w:vAlign w:val="center"/>
                </w:tcPr>
                <w:p w14:paraId="6D44203E" w14:textId="72FAE226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SO</w:t>
                  </w:r>
                </w:p>
              </w:tc>
              <w:tc>
                <w:tcPr>
                  <w:tcW w:w="715" w:type="pct"/>
                  <w:shd w:val="clear" w:color="auto" w:fill="D9D9D9" w:themeFill="background1" w:themeFillShade="D9"/>
                  <w:vAlign w:val="center"/>
                </w:tcPr>
                <w:p w14:paraId="6995E255" w14:textId="16CDCB01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NE</w:t>
                  </w:r>
                </w:p>
              </w:tc>
            </w:tr>
            <w:tr w:rsidR="00F47B84" w:rsidRPr="00E3608D" w14:paraId="7BC814F3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ECFB707" w14:textId="588F2606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MonthStart11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“понедельник" 1 ""</w:instrText>
                  </w:r>
                  <w:r w:rsidR="000F585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1AD746A" w14:textId="2516AFA2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MonthStart11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“вторник" 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657DD7F" w14:textId="1B512F08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MonthStart11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“среда" 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3D94CEB" w14:textId="635BAA5F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MonthStart11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“четверг" 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268AFE8" w14:textId="68977A50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MonthStart11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= “пятница" 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5313DA3" w14:textId="1065275F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MonthStart11 \@ dddd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“суббота" 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6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6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D164E57" w14:textId="24548759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MonthStart11 \@ dddd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“воскресенье" 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6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7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7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E3608D" w14:paraId="206CADBC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5D8BB11" w14:textId="7833D88A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68D60B5" w14:textId="45A6FF5E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8C3B7F4" w14:textId="2FC83AB8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74C7F6" w14:textId="15B21394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627E44F" w14:textId="518CC95E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36E9088" w14:textId="640DCC71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3AB5F1D" w14:textId="53A60A8D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E3608D" w14:paraId="04CE466D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51C2BE" w14:textId="3AAE4BC4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A8A467" w14:textId="74B6BCC9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3B7D1CC" w14:textId="2C9FE97F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DF83270" w14:textId="1D5EBD6C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5B3B66D" w14:textId="43F7E173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A6A2EDD" w14:textId="2B70D79D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694C820" w14:textId="2E051410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E3608D" w14:paraId="32CEC62D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8706C0E" w14:textId="7C6C41A5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BEE5897" w14:textId="2C1466FD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1C943F0" w14:textId="4715D001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1403909" w14:textId="7894C004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7D8E8DD" w14:textId="2FDC106F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6A0A8D" w14:textId="5153B2B9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A2399C4" w14:textId="70C7922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E3608D" w14:paraId="58AC60A5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1957B3F" w14:textId="57417582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MonthEnd11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EA603FE" w14:textId="5D6CBBD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MonthEnd11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1F3F486" w14:textId="0FDB8C6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MonthEnd11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437C1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6F89CEF" w14:textId="3FAAE810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437C1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MonthEnd11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4437C1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F3C01"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AA95802" w14:textId="0C566D68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F3C01"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MonthEnd11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F3C01"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F3C01"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F3C01"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DA24719" w14:textId="6F5ED75E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F3C01"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MonthEnd11 \@ d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F3C01"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F3C01"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F3C01"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58E8C62" w14:textId="0D7D1FD2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F3C01"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MonthEnd11 \@ d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F3C01"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F3C01"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F3C01"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E3608D" w14:paraId="041D756F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80479FF" w14:textId="60B2D5A1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F3C01"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MonthEnd11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F3C01"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F3C01"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F3C01"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EC92699" w14:textId="1BF96C69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F585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F3C01"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MonthEnd11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F3C01"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5DA71D4" w14:textId="7777777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84DBF56" w14:textId="7777777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9B2209C" w14:textId="7777777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199B665" w14:textId="7777777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0F72398" w14:textId="7777777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</w:tbl>
          <w:p w14:paraId="1CE7C91C" w14:textId="77777777" w:rsidR="00F47B84" w:rsidRPr="00E3608D" w:rsidRDefault="00F47B84" w:rsidP="00E3608D">
            <w:pPr>
              <w:pStyle w:val="ad"/>
              <w:spacing w:after="0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702D815D" w14:textId="2505BBA2" w:rsidR="00ED5F48" w:rsidRPr="00E3608D" w:rsidRDefault="00ED5F48" w:rsidP="00E3608D">
      <w:pPr>
        <w:pStyle w:val="Months"/>
        <w:ind w:left="0"/>
        <w:jc w:val="center"/>
        <w:rPr>
          <w:rFonts w:ascii="Arial Narrow" w:hAnsi="Arial Narrow" w:cs="Calibri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6"/>
        <w:gridCol w:w="2206"/>
        <w:gridCol w:w="2206"/>
        <w:gridCol w:w="2206"/>
        <w:gridCol w:w="2166"/>
      </w:tblGrid>
      <w:tr w:rsidR="006F5860" w:rsidRPr="00E3608D" w14:paraId="744C85F7" w14:textId="77777777" w:rsidTr="005406E0">
        <w:trPr>
          <w:trHeight w:val="340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1CC8B071" w14:textId="590EBF04" w:rsidR="006F5860" w:rsidRPr="00E3608D" w:rsidRDefault="00EE0453" w:rsidP="00E3608D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PONDĚLÍ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A25A901" w14:textId="05E78652" w:rsidR="006F5860" w:rsidRPr="00E3608D" w:rsidRDefault="00EE0453" w:rsidP="00E3608D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ÚTERÝ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1D16FEA" w14:textId="0F6FE72F" w:rsidR="006F5860" w:rsidRPr="00E3608D" w:rsidRDefault="00EE0453" w:rsidP="00E3608D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STŘEDA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ABF5B13" w14:textId="5EA4E136" w:rsidR="006F5860" w:rsidRPr="00E3608D" w:rsidRDefault="00EE0453" w:rsidP="00E3608D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ČTVRTEK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158D24" w14:textId="447A4BDE" w:rsidR="006F5860" w:rsidRPr="00E3608D" w:rsidRDefault="00EE0453" w:rsidP="00E3608D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PÁTEK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57D4827B" w14:textId="6C79B4D2" w:rsidR="006F5860" w:rsidRPr="00E3608D" w:rsidRDefault="00EE0453" w:rsidP="00E3608D">
            <w:pPr>
              <w:pStyle w:val="Days"/>
              <w:spacing w:before="0"/>
              <w:rPr>
                <w:rFonts w:ascii="Arial Narrow" w:hAnsi="Arial Narrow" w:cs="Calibri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8"/>
                <w:szCs w:val="28"/>
                <w:lang w:bidi="ru-RU"/>
              </w:rPr>
              <w:t>SOBOTA</w:t>
            </w:r>
          </w:p>
        </w:tc>
        <w:tc>
          <w:tcPr>
            <w:tcW w:w="705" w:type="pct"/>
            <w:shd w:val="clear" w:color="auto" w:fill="D9D9D9" w:themeFill="background1" w:themeFillShade="D9"/>
            <w:vAlign w:val="center"/>
          </w:tcPr>
          <w:p w14:paraId="0E9E91D0" w14:textId="02D34826" w:rsidR="006F5860" w:rsidRPr="00E3608D" w:rsidRDefault="00EE0453" w:rsidP="00E3608D">
            <w:pPr>
              <w:pStyle w:val="Days"/>
              <w:spacing w:before="0"/>
              <w:rPr>
                <w:rFonts w:ascii="Arial Narrow" w:hAnsi="Arial Narrow" w:cs="Calibri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8"/>
                <w:szCs w:val="28"/>
                <w:lang w:bidi="ru-RU"/>
              </w:rPr>
              <w:t>NEDĚLE</w:t>
            </w:r>
          </w:p>
        </w:tc>
      </w:tr>
      <w:tr w:rsidR="00ED5F48" w:rsidRPr="00E3608D" w14:paraId="5381513E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36BC57C8" w14:textId="00A23F61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F585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28061A7" w14:textId="690E3363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F585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F585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682"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22F473E" w14:textId="043F5AAC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F585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F585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682"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ACCEDDE" w14:textId="5A7454FF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F585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F585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2CE170C" w14:textId="11FEED61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F585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37C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C01"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0F585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F5850"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756E015" w14:textId="33AC0B3E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F5850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F5850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F5850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F5850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F5850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ADF4C5D" w14:textId="3451DB79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F5850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F5850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F5850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F5850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F5850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3608D" w14:paraId="721964FC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3169FFA" w14:textId="74BF9B81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F585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603F53D" w14:textId="077FAF99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F585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0E40092" w14:textId="7AB8A557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F585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F6D1F4" w14:textId="181530B5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F585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E17393" w14:textId="427B775E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F585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C1BCADB" w14:textId="1721337F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F5850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51422885" w14:textId="67A62A5B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F5850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3608D" w14:paraId="4715A07D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343FC40" w14:textId="496CAFAC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F585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23101E2" w14:textId="2727D74F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F585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2224C0" w14:textId="2E58FD83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F585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1E8B817" w14:textId="21552753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F585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7EAF1C4" w14:textId="553B58D3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F585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B49DADF" w14:textId="7B8436F4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F5850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0B5E98B9" w14:textId="386EA3E3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F5850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3608D" w14:paraId="031FB9CF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3BAA67E" w14:textId="0BA3F35D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F585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A91E366" w14:textId="63087EA8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F585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9CD9FA9" w14:textId="289895E6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F585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0730DE8" w14:textId="2CE7BA80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F585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8E94C42" w14:textId="52D6BCC9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F585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91F44B0" w14:textId="36076F2B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F5850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F9ADD11" w14:textId="04BBECB2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F5850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3608D" w14:paraId="70CC9F45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7327EB80" w14:textId="246ED66D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F585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F585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F585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F585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F585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F585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D827B45" w14:textId="523450A1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F585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F585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F585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F585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F585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F585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1BFFAE0" w14:textId="23847E9B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F585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F585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F585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F585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F585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F585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D086A65" w14:textId="11338C22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F585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F585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F585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F585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F585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F585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6E68AD1" w14:textId="68D25CA2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F585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F585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F585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F585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F585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F585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56863F3" w14:textId="02A48E3A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F5850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F5850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F5850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F5850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F5850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F5850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10CF03AC" w14:textId="2947C900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F5850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F5850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F5850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F5850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F5850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F5850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3608D" w14:paraId="1957B553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75070656" w14:textId="2A711DA5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F585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F585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F585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37C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98AFD37" w14:textId="312FB4BE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F585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37C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37C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108C9"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420F714" w14:textId="77777777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B39AC7" w14:textId="77777777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4575F8" w14:textId="77777777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BCB9558" w14:textId="77777777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C2D1A52" w14:textId="77777777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50D5D5A5" w14:textId="77777777" w:rsidR="00ED5F48" w:rsidRPr="00E3608D" w:rsidRDefault="00ED5F48" w:rsidP="00E3608D">
      <w:pPr>
        <w:pStyle w:val="a5"/>
        <w:rPr>
          <w:rFonts w:ascii="Arial Narrow" w:hAnsi="Arial Narrow" w:cs="Calibri"/>
          <w:noProof/>
          <w:color w:val="auto"/>
          <w:sz w:val="2"/>
          <w:szCs w:val="2"/>
        </w:rPr>
      </w:pPr>
    </w:p>
    <w:sectPr w:rsidR="00ED5F48" w:rsidRPr="00E3608D" w:rsidSect="00FC5F25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C067D0" w14:textId="77777777" w:rsidR="00656DD9" w:rsidRDefault="00656DD9">
      <w:pPr>
        <w:spacing w:after="0"/>
      </w:pPr>
      <w:r>
        <w:separator/>
      </w:r>
    </w:p>
  </w:endnote>
  <w:endnote w:type="continuationSeparator" w:id="0">
    <w:p w14:paraId="3FF3F117" w14:textId="77777777" w:rsidR="00656DD9" w:rsidRDefault="00656DD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D7AE63" w14:textId="77777777" w:rsidR="00656DD9" w:rsidRDefault="00656DD9">
      <w:pPr>
        <w:spacing w:after="0"/>
      </w:pPr>
      <w:r>
        <w:separator/>
      </w:r>
    </w:p>
  </w:footnote>
  <w:footnote w:type="continuationSeparator" w:id="0">
    <w:p w14:paraId="38F66207" w14:textId="77777777" w:rsidR="00656DD9" w:rsidRDefault="00656DD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21079"/>
    <w:rsid w:val="00046855"/>
    <w:rsid w:val="0005357B"/>
    <w:rsid w:val="00071356"/>
    <w:rsid w:val="00097A25"/>
    <w:rsid w:val="000A5A57"/>
    <w:rsid w:val="000F5850"/>
    <w:rsid w:val="00105630"/>
    <w:rsid w:val="001274F3"/>
    <w:rsid w:val="001338F2"/>
    <w:rsid w:val="00151CCE"/>
    <w:rsid w:val="001B01F9"/>
    <w:rsid w:val="001C41F9"/>
    <w:rsid w:val="001F1E9B"/>
    <w:rsid w:val="00285C1D"/>
    <w:rsid w:val="002A6420"/>
    <w:rsid w:val="00302845"/>
    <w:rsid w:val="003108C9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416364"/>
    <w:rsid w:val="00431B29"/>
    <w:rsid w:val="00440416"/>
    <w:rsid w:val="004437C1"/>
    <w:rsid w:val="00462EAD"/>
    <w:rsid w:val="004A6170"/>
    <w:rsid w:val="004C2B84"/>
    <w:rsid w:val="004F6AAC"/>
    <w:rsid w:val="00504E80"/>
    <w:rsid w:val="00512F2D"/>
    <w:rsid w:val="005406E0"/>
    <w:rsid w:val="00570FBB"/>
    <w:rsid w:val="00583B82"/>
    <w:rsid w:val="005923AC"/>
    <w:rsid w:val="005A35D5"/>
    <w:rsid w:val="005D5149"/>
    <w:rsid w:val="005E656F"/>
    <w:rsid w:val="00627378"/>
    <w:rsid w:val="00656DD9"/>
    <w:rsid w:val="00667021"/>
    <w:rsid w:val="006974E1"/>
    <w:rsid w:val="006B6899"/>
    <w:rsid w:val="006C0896"/>
    <w:rsid w:val="006C26DB"/>
    <w:rsid w:val="006F513E"/>
    <w:rsid w:val="006F5860"/>
    <w:rsid w:val="0075629F"/>
    <w:rsid w:val="007A28B3"/>
    <w:rsid w:val="007C0139"/>
    <w:rsid w:val="007D45A1"/>
    <w:rsid w:val="007D7864"/>
    <w:rsid w:val="007F564D"/>
    <w:rsid w:val="008B1201"/>
    <w:rsid w:val="008F16F7"/>
    <w:rsid w:val="00907BEC"/>
    <w:rsid w:val="009164BA"/>
    <w:rsid w:val="009166BD"/>
    <w:rsid w:val="00977AAE"/>
    <w:rsid w:val="00996E56"/>
    <w:rsid w:val="00997268"/>
    <w:rsid w:val="009B1BD5"/>
    <w:rsid w:val="009F5EA3"/>
    <w:rsid w:val="00A12667"/>
    <w:rsid w:val="00A14581"/>
    <w:rsid w:val="00A20E4C"/>
    <w:rsid w:val="00A86610"/>
    <w:rsid w:val="00AA23D3"/>
    <w:rsid w:val="00AA3C50"/>
    <w:rsid w:val="00AE302A"/>
    <w:rsid w:val="00AE36BB"/>
    <w:rsid w:val="00AF3C01"/>
    <w:rsid w:val="00B107D7"/>
    <w:rsid w:val="00B37C7E"/>
    <w:rsid w:val="00B65B09"/>
    <w:rsid w:val="00B76F0B"/>
    <w:rsid w:val="00B85583"/>
    <w:rsid w:val="00B9476B"/>
    <w:rsid w:val="00BC3952"/>
    <w:rsid w:val="00BE5AB8"/>
    <w:rsid w:val="00BF085D"/>
    <w:rsid w:val="00BF2AA2"/>
    <w:rsid w:val="00BF49DC"/>
    <w:rsid w:val="00C375A4"/>
    <w:rsid w:val="00C44DFB"/>
    <w:rsid w:val="00C5501C"/>
    <w:rsid w:val="00C6519B"/>
    <w:rsid w:val="00C70F21"/>
    <w:rsid w:val="00C7354B"/>
    <w:rsid w:val="00C800AA"/>
    <w:rsid w:val="00C85B38"/>
    <w:rsid w:val="00C91F9B"/>
    <w:rsid w:val="00CF6166"/>
    <w:rsid w:val="00D47677"/>
    <w:rsid w:val="00DA0093"/>
    <w:rsid w:val="00DA372D"/>
    <w:rsid w:val="00DE32AC"/>
    <w:rsid w:val="00E1407A"/>
    <w:rsid w:val="00E33F1A"/>
    <w:rsid w:val="00E3608D"/>
    <w:rsid w:val="00E50BDE"/>
    <w:rsid w:val="00E774CD"/>
    <w:rsid w:val="00E77E1D"/>
    <w:rsid w:val="00E97684"/>
    <w:rsid w:val="00ED5F48"/>
    <w:rsid w:val="00ED75B6"/>
    <w:rsid w:val="00EE0453"/>
    <w:rsid w:val="00F02E73"/>
    <w:rsid w:val="00F44587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880</Words>
  <Characters>5021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2021-11-23T10:49:00Z</dcterms:created>
  <dcterms:modified xsi:type="dcterms:W3CDTF">2021-11-23T10:49:00Z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