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2DD3C88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ŘÍJEN</w:t>
            </w:r>
          </w:p>
        </w:tc>
        <w:tc>
          <w:tcPr>
            <w:tcW w:w="2146" w:type="pct"/>
            <w:vAlign w:val="center"/>
          </w:tcPr>
          <w:p w14:paraId="351313CB" w14:textId="03D6F99B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504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B504540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241EE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322D3EB6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6C87BD1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6F55EDF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F5F3748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734C64C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2455E32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7C737C3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0E30929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4C5E98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1B81A80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7A739C3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0E6F054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7EDF496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0312536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050883B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66A2283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4AF073F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78F91EF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0CBDAF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54C5F67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68E72B5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4F19A53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52F51DC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0AFA0AE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2897257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1648606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1F3DB41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660D229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1D03C8C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24AA301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6E6A95C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40535F6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3E99E73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69D3D4E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4724208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4B055B6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563F9C7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66572E6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34371AC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1884ECD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7221524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4223E98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EADE5" w14:textId="77777777" w:rsidR="002A04CD" w:rsidRDefault="002A04CD">
      <w:pPr>
        <w:spacing w:after="0"/>
      </w:pPr>
      <w:r>
        <w:separator/>
      </w:r>
    </w:p>
  </w:endnote>
  <w:endnote w:type="continuationSeparator" w:id="0">
    <w:p w14:paraId="1CB25C88" w14:textId="77777777" w:rsidR="002A04CD" w:rsidRDefault="002A04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1F052" w14:textId="77777777" w:rsidR="002A04CD" w:rsidRDefault="002A04CD">
      <w:pPr>
        <w:spacing w:after="0"/>
      </w:pPr>
      <w:r>
        <w:separator/>
      </w:r>
    </w:p>
  </w:footnote>
  <w:footnote w:type="continuationSeparator" w:id="0">
    <w:p w14:paraId="41973F8E" w14:textId="77777777" w:rsidR="002A04CD" w:rsidRDefault="002A04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4504D"/>
    <w:rsid w:val="00285C1D"/>
    <w:rsid w:val="002A04C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33A17"/>
    <w:rsid w:val="00A76704"/>
    <w:rsid w:val="00AA23D3"/>
    <w:rsid w:val="00AA3C50"/>
    <w:rsid w:val="00AE302A"/>
    <w:rsid w:val="00AE36BB"/>
    <w:rsid w:val="00B37C7E"/>
    <w:rsid w:val="00B61F0C"/>
    <w:rsid w:val="00B65B09"/>
    <w:rsid w:val="00B8286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2021-09-28T19:36:00Z</dcterms:created>
  <dcterms:modified xsi:type="dcterms:W3CDTF">2021-09-28T19:36:00Z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