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853"/>
        <w:gridCol w:w="7699"/>
        <w:gridCol w:w="3846"/>
      </w:tblGrid>
      <w:tr w:rsidR="00F47B84" w:rsidRPr="00E3608D" w14:paraId="3897A9E6" w14:textId="6AA1C055" w:rsidTr="00907BEC">
        <w:trPr>
          <w:trHeight w:val="2268"/>
        </w:trPr>
        <w:tc>
          <w:tcPr>
            <w:tcW w:w="125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65"/>
              <w:gridCol w:w="1560"/>
              <w:gridCol w:w="795"/>
              <w:gridCol w:w="733"/>
            </w:tblGrid>
            <w:tr w:rsidR="00F47B84" w:rsidRPr="00E3608D" w14:paraId="1C1DE5AA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30FFC26F" w14:textId="77777777" w:rsidR="00F47B84" w:rsidRPr="005D796D" w:rsidRDefault="00F47B84" w:rsidP="00E3608D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val="en-US"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5ED2EC45" w14:textId="2C2EEAB6" w:rsidR="00F47B84" w:rsidRPr="00E3608D" w:rsidRDefault="00EE0453" w:rsidP="00E3608D">
                  <w:pPr>
                    <w:pStyle w:val="ad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ČERVENEC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5CBF0C00" w14:textId="761F1B37" w:rsidR="00F47B84" w:rsidRPr="00E3608D" w:rsidRDefault="00F47B84" w:rsidP="00E3608D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E3608D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E3608D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E3608D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2021</w:t>
                  </w:r>
                  <w:r w:rsidRPr="00E3608D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49B411DB" w14:textId="77777777" w:rsidR="00F47B84" w:rsidRPr="00E3608D" w:rsidRDefault="00F47B84" w:rsidP="00E3608D">
                  <w:pPr>
                    <w:pStyle w:val="ad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42005BD6" w14:textId="77777777" w:rsidR="00F47B84" w:rsidRPr="00E3608D" w:rsidRDefault="00F47B84" w:rsidP="00E3608D">
            <w:pPr>
              <w:pStyle w:val="Months"/>
              <w:ind w:left="0"/>
              <w:jc w:val="center"/>
              <w:rPr>
                <w:rFonts w:ascii="Arial Narrow" w:hAnsi="Arial Narrow" w:cs="Calibri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1"/>
              <w:gridCol w:w="550"/>
              <w:gridCol w:w="551"/>
              <w:gridCol w:w="550"/>
              <w:gridCol w:w="551"/>
              <w:gridCol w:w="550"/>
              <w:gridCol w:w="550"/>
            </w:tblGrid>
            <w:tr w:rsidR="00F47B84" w:rsidRPr="00E3608D" w14:paraId="3E59FE93" w14:textId="77777777" w:rsidTr="005406E0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22CFF99C" w14:textId="64446115" w:rsidR="00F47B84" w:rsidRPr="00E3608D" w:rsidRDefault="00EE0453" w:rsidP="00E3608D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</w:rPr>
                    <w:t>PO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1FA7997C" w14:textId="44A1F6F2" w:rsidR="00F47B84" w:rsidRPr="00E3608D" w:rsidRDefault="00EE0453" w:rsidP="00E3608D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ÚT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7BB7EC48" w14:textId="0B66F95E" w:rsidR="00F47B84" w:rsidRPr="00E3608D" w:rsidRDefault="00EE0453" w:rsidP="00E3608D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ST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59F075E0" w14:textId="1B9FEBF3" w:rsidR="00F47B84" w:rsidRPr="00E3608D" w:rsidRDefault="00EE0453" w:rsidP="00E3608D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ČT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78E6E59E" w14:textId="4CC6FE37" w:rsidR="00F47B84" w:rsidRPr="00E3608D" w:rsidRDefault="00EE0453" w:rsidP="00E3608D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PÁ</w:t>
                  </w:r>
                </w:p>
              </w:tc>
              <w:tc>
                <w:tcPr>
                  <w:tcW w:w="714" w:type="pct"/>
                  <w:shd w:val="clear" w:color="auto" w:fill="D9D9D9" w:themeFill="background1" w:themeFillShade="D9"/>
                  <w:vAlign w:val="center"/>
                </w:tcPr>
                <w:p w14:paraId="4D03D708" w14:textId="7B1A411E" w:rsidR="00F47B84" w:rsidRPr="00E3608D" w:rsidRDefault="00EE0453" w:rsidP="00E3608D">
                  <w:pPr>
                    <w:pStyle w:val="Days"/>
                    <w:spacing w:before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SO</w:t>
                  </w:r>
                </w:p>
              </w:tc>
              <w:tc>
                <w:tcPr>
                  <w:tcW w:w="715" w:type="pct"/>
                  <w:shd w:val="clear" w:color="auto" w:fill="D9D9D9" w:themeFill="background1" w:themeFillShade="D9"/>
                  <w:vAlign w:val="center"/>
                </w:tcPr>
                <w:p w14:paraId="275D38D5" w14:textId="3E1EA6BC" w:rsidR="00F47B84" w:rsidRPr="00E3608D" w:rsidRDefault="00EE0453" w:rsidP="00E3608D">
                  <w:pPr>
                    <w:pStyle w:val="Days"/>
                    <w:spacing w:before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NE</w:t>
                  </w:r>
                </w:p>
              </w:tc>
            </w:tr>
            <w:tr w:rsidR="00F47B84" w:rsidRPr="00E3608D" w14:paraId="316B4155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D8813EA" w14:textId="553924A5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“понедельник" 1 ""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870A891" w14:textId="131ED24B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“вторник" 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FF6AC3" w14:textId="3F0B8827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“среда" 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A86610"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5AF9B80" w14:textId="2334915A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“четверг" 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E23B1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AF3C01"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CED3D1E" w14:textId="5653FABA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= “пятница" 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44E638B" w14:textId="4FA511B4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“суббота" 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=E2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=E2+1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E4D9573" w14:textId="756639F2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“воскресенье" 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=F2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=F2+1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E3608D" w14:paraId="5A4BAA8A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AB62AB9" w14:textId="7572C794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991FB09" w14:textId="1E1503CE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585D9D" w14:textId="55319B7A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0C259A" w14:textId="3E4E525E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20B6F6A" w14:textId="5DC9043D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BBE39FB" w14:textId="3E57E6B9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=E3+1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BC3316C" w14:textId="6E0E3672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=F3+1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E3608D" w14:paraId="2321E5D6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3DA53B7" w14:textId="1BD7D5ED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9CA5652" w14:textId="451D5ED7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25E3C2A" w14:textId="3EA23B10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436EFD2" w14:textId="293002E8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9B3FF4" w14:textId="4DA52C7E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0F1465D" w14:textId="684B0BB0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=E4+1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32525A4" w14:textId="4BCDE63D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=F4+1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E3608D" w14:paraId="4E21CBB4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67B13BD" w14:textId="56DF718D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AB12110" w14:textId="7DBC9184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84E2FC4" w14:textId="6F3FB9E2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A8B3A96" w14:textId="5B1DCF9A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A5351CE" w14:textId="4C5271A7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975FFFD" w14:textId="317B1831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=E5+1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EEA5093" w14:textId="10D4A4A3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=F5+1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E3608D" w14:paraId="612136E2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9089FE" w14:textId="4693D650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10A8155" w14:textId="19E460FD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106C3A" w14:textId="0ACE0740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014C3F3" w14:textId="0CFB4A38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7AE1F6D" w14:textId="6A7CD81E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DF86822" w14:textId="7AE4A734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31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DBFC625" w14:textId="1442C9AE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=F6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=F6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=F6+1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E23B1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E3608D" w14:paraId="43686691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24353D8" w14:textId="5BC5CFFE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E23B1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E23B1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BF453D7" w14:textId="13DDA901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7415F28" w14:textId="77777777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1EC6BB4" w14:textId="77777777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5ECC0FD" w14:textId="77777777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6B499A2" w14:textId="77777777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97688BC" w14:textId="77777777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</w:tr>
          </w:tbl>
          <w:p w14:paraId="4B203E0B" w14:textId="77777777" w:rsidR="00F47B84" w:rsidRPr="00E3608D" w:rsidRDefault="00F47B84" w:rsidP="00E3608D">
            <w:pPr>
              <w:pStyle w:val="ad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bottom"/>
          </w:tcPr>
          <w:p w14:paraId="289717E6" w14:textId="693B4068" w:rsidR="00F47B84" w:rsidRPr="00E3608D" w:rsidRDefault="00EE0453" w:rsidP="00E3608D">
            <w:pPr>
              <w:pStyle w:val="ad"/>
              <w:spacing w:after="0"/>
              <w:jc w:val="center"/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  <w:t>SRPEN</w:t>
            </w:r>
          </w:p>
          <w:p w14:paraId="055F6AFA" w14:textId="3315D763" w:rsidR="00F47B84" w:rsidRPr="00E3608D" w:rsidRDefault="00F47B84" w:rsidP="00E3608D">
            <w:pPr>
              <w:pStyle w:val="ad"/>
              <w:spacing w:after="0"/>
              <w:jc w:val="center"/>
              <w:rPr>
                <w:rFonts w:ascii="Arial Narrow" w:hAnsi="Arial Narrow" w:cs="Calibri"/>
                <w:noProof/>
                <w:color w:val="auto"/>
                <w:sz w:val="72"/>
                <w:szCs w:val="72"/>
                <w:lang w:bidi="ru-RU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72"/>
                <w:szCs w:val="72"/>
                <w:lang w:bidi="ru-RU"/>
              </w:rPr>
              <w:t>2021</w:t>
            </w:r>
            <w:r w:rsidRPr="00E3608D">
              <w:rPr>
                <w:rFonts w:ascii="Arial Narrow" w:hAnsi="Arial Narrow" w:cs="Calibri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49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1"/>
              <w:gridCol w:w="962"/>
              <w:gridCol w:w="962"/>
              <w:gridCol w:w="961"/>
            </w:tblGrid>
            <w:tr w:rsidR="00F47B84" w:rsidRPr="00E3608D" w14:paraId="153C5C83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7024C989" w14:textId="77777777" w:rsidR="00F47B84" w:rsidRPr="00E3608D" w:rsidRDefault="00F47B84" w:rsidP="00E3608D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E548661" w14:textId="229D566D" w:rsidR="00F47B84" w:rsidRPr="00E3608D" w:rsidRDefault="00EE0453" w:rsidP="00E3608D">
                  <w:pPr>
                    <w:pStyle w:val="ad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ZÁŘÍ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1BB40996" w14:textId="45910C6C" w:rsidR="00F47B84" w:rsidRPr="00E3608D" w:rsidRDefault="00F47B84" w:rsidP="00E3608D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E3608D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E3608D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E3608D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2021</w:t>
                  </w:r>
                  <w:r w:rsidRPr="00E3608D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64E08ADE" w14:textId="77777777" w:rsidR="00F47B84" w:rsidRPr="00E3608D" w:rsidRDefault="00F47B84" w:rsidP="00E3608D">
                  <w:pPr>
                    <w:pStyle w:val="ad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47B5DCB7" w14:textId="77777777" w:rsidR="00F47B84" w:rsidRPr="00E3608D" w:rsidRDefault="00F47B84" w:rsidP="00E3608D">
            <w:pPr>
              <w:pStyle w:val="Months"/>
              <w:ind w:left="0"/>
              <w:jc w:val="center"/>
              <w:rPr>
                <w:rFonts w:ascii="Arial Narrow" w:hAnsi="Arial Narrow" w:cs="Calibri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0"/>
              <w:gridCol w:w="549"/>
              <w:gridCol w:w="550"/>
              <w:gridCol w:w="549"/>
              <w:gridCol w:w="550"/>
              <w:gridCol w:w="549"/>
              <w:gridCol w:w="549"/>
            </w:tblGrid>
            <w:tr w:rsidR="00F47B84" w:rsidRPr="00E3608D" w14:paraId="2E0FC384" w14:textId="77777777" w:rsidTr="005406E0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26E12B21" w14:textId="64CD90FD" w:rsidR="00F47B84" w:rsidRPr="00E3608D" w:rsidRDefault="00EE0453" w:rsidP="00E3608D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</w:rPr>
                    <w:t>PO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274051E1" w14:textId="47049214" w:rsidR="00F47B84" w:rsidRPr="00E3608D" w:rsidRDefault="00EE0453" w:rsidP="00E3608D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ÚT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6991E3C0" w14:textId="30BA36E6" w:rsidR="00F47B84" w:rsidRPr="00E3608D" w:rsidRDefault="00EE0453" w:rsidP="00E3608D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ST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1CDB33BD" w14:textId="6003FFC1" w:rsidR="00F47B84" w:rsidRPr="00E3608D" w:rsidRDefault="00EE0453" w:rsidP="00E3608D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ČT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205C9E39" w14:textId="48CEFE45" w:rsidR="00F47B84" w:rsidRPr="00E3608D" w:rsidRDefault="00EE0453" w:rsidP="00E3608D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PÁ</w:t>
                  </w:r>
                </w:p>
              </w:tc>
              <w:tc>
                <w:tcPr>
                  <w:tcW w:w="714" w:type="pct"/>
                  <w:shd w:val="clear" w:color="auto" w:fill="D9D9D9" w:themeFill="background1" w:themeFillShade="D9"/>
                  <w:vAlign w:val="center"/>
                </w:tcPr>
                <w:p w14:paraId="1C2EABE7" w14:textId="12CB9897" w:rsidR="00F47B84" w:rsidRPr="00E3608D" w:rsidRDefault="00EE0453" w:rsidP="00E3608D">
                  <w:pPr>
                    <w:pStyle w:val="Days"/>
                    <w:spacing w:before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SO</w:t>
                  </w:r>
                </w:p>
              </w:tc>
              <w:tc>
                <w:tcPr>
                  <w:tcW w:w="715" w:type="pct"/>
                  <w:shd w:val="clear" w:color="auto" w:fill="D9D9D9" w:themeFill="background1" w:themeFillShade="D9"/>
                  <w:vAlign w:val="center"/>
                </w:tcPr>
                <w:p w14:paraId="4585836D" w14:textId="4DF4D17C" w:rsidR="00F47B84" w:rsidRPr="00E3608D" w:rsidRDefault="00EE0453" w:rsidP="00E3608D">
                  <w:pPr>
                    <w:pStyle w:val="Days"/>
                    <w:spacing w:before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NE</w:t>
                  </w:r>
                </w:p>
              </w:tc>
            </w:tr>
            <w:tr w:rsidR="00F47B84" w:rsidRPr="00E3608D" w14:paraId="0C2E0EC0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DCC6D68" w14:textId="78A88046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“понедельник" 1 ""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68DE914" w14:textId="6F0B2115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“вторник" 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A86610"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D3363E1" w14:textId="5E35E6BE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“среда" 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E23B1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AF3C01"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8B90BF" w14:textId="1A8E07B2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“четверг" 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03CB957" w14:textId="0793643E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= “пятница" 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49F232A" w14:textId="3647C684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“суббота" 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=E2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=E2+1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814AC98" w14:textId="275D61C2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“воскресенье" 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=F2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=F2+1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5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5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E3608D" w14:paraId="3D773F79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DF892D2" w14:textId="6630A94D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4256F89" w14:textId="52D5F82C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B34AE2A" w14:textId="5EE92C03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F0A6177" w14:textId="6858130F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C49F4C4" w14:textId="521DF303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C3FB136" w14:textId="4E2EC0FD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=E3+1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27E2C54" w14:textId="2F9EC4C8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=F3+1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E3608D" w14:paraId="22BA702D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2CADE33" w14:textId="27C0AFA5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BBB21D1" w14:textId="0ED2D560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50D4038" w14:textId="2D395DCD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8657065" w14:textId="30126052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695BA8B" w14:textId="1E8F401C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2236E4" w14:textId="75B203EF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=E4+1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A0C536" w14:textId="4E019852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=F4+1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E3608D" w14:paraId="708B8155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56E33BB" w14:textId="06357B88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C36E6A" w14:textId="7E67F8BF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76FBE6A" w14:textId="302012FB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E89D2F" w14:textId="5D20A4E3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AE2E226" w14:textId="058E1794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D0AAFFC" w14:textId="10C9E72A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=E5+1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E0E2AC5" w14:textId="5A925A6F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=F5+1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E3608D" w14:paraId="760C55AA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2ED9BCE" w14:textId="72AE30F1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07F0679" w14:textId="1F8C94CC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4284B98" w14:textId="5DC12196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8E8AE75" w14:textId="14D71343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17986BC" w14:textId="34D90984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E23B1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E32B809" w14:textId="3433847F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E23B1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E23B1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ACAEDAA" w14:textId="165049AC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=F6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=F6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=F6+1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E3608D" w14:paraId="50A27A83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23F62D4" w14:textId="424930FD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4BF3375" w14:textId="6DF43F1A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E4EB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626048B" w14:textId="77777777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B8917B2" w14:textId="77777777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55EE147" w14:textId="77777777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3F543ED" w14:textId="77777777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33B9A7C" w14:textId="77777777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</w:tr>
          </w:tbl>
          <w:p w14:paraId="5A5C63D4" w14:textId="77777777" w:rsidR="00F47B84" w:rsidRPr="00E3608D" w:rsidRDefault="00F47B84" w:rsidP="00E3608D">
            <w:pPr>
              <w:pStyle w:val="ad"/>
              <w:spacing w:after="0"/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36B97403" w14:textId="63A23460" w:rsidR="00ED5F48" w:rsidRPr="00E3608D" w:rsidRDefault="00ED5F48" w:rsidP="00E3608D">
      <w:pPr>
        <w:pStyle w:val="Months"/>
        <w:ind w:left="0"/>
        <w:jc w:val="center"/>
        <w:rPr>
          <w:rFonts w:ascii="Arial Narrow" w:hAnsi="Arial Narrow" w:cs="Calibri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6"/>
        <w:gridCol w:w="2206"/>
        <w:gridCol w:w="2206"/>
        <w:gridCol w:w="2206"/>
        <w:gridCol w:w="2166"/>
      </w:tblGrid>
      <w:tr w:rsidR="006F5860" w:rsidRPr="00E3608D" w14:paraId="58B73B97" w14:textId="77777777" w:rsidTr="005406E0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3A47607" w14:textId="68397DB8" w:rsidR="006F5860" w:rsidRPr="00E3608D" w:rsidRDefault="00EE0453" w:rsidP="00E3608D">
            <w:pPr>
              <w:pStyle w:val="Days"/>
              <w:spacing w:before="0"/>
              <w:rPr>
                <w:rFonts w:ascii="Arial Narrow" w:hAnsi="Arial Narrow" w:cs="Calibri"/>
                <w:noProof/>
                <w:color w:val="auto"/>
                <w:sz w:val="28"/>
                <w:szCs w:val="28"/>
              </w:rPr>
            </w:pPr>
            <w:r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t>PONDĚLÍ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750A356" w14:textId="1624F933" w:rsidR="006F5860" w:rsidRPr="00E3608D" w:rsidRDefault="00EE0453" w:rsidP="00E3608D">
            <w:pPr>
              <w:pStyle w:val="Days"/>
              <w:spacing w:before="0"/>
              <w:rPr>
                <w:rFonts w:ascii="Arial Narrow" w:hAnsi="Arial Narrow" w:cs="Calibri"/>
                <w:noProof/>
                <w:color w:val="auto"/>
                <w:sz w:val="28"/>
                <w:szCs w:val="28"/>
              </w:rPr>
            </w:pPr>
            <w:r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t>ÚTERÝ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970E4E" w14:textId="11F613E9" w:rsidR="006F5860" w:rsidRPr="00E3608D" w:rsidRDefault="00EE0453" w:rsidP="00E3608D">
            <w:pPr>
              <w:pStyle w:val="Days"/>
              <w:spacing w:before="0"/>
              <w:rPr>
                <w:rFonts w:ascii="Arial Narrow" w:hAnsi="Arial Narrow" w:cs="Calibri"/>
                <w:noProof/>
                <w:color w:val="auto"/>
                <w:sz w:val="28"/>
                <w:szCs w:val="28"/>
              </w:rPr>
            </w:pPr>
            <w:r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t>STŘEDA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D0CAE09" w14:textId="28F1B11F" w:rsidR="006F5860" w:rsidRPr="00E3608D" w:rsidRDefault="00EE0453" w:rsidP="00E3608D">
            <w:pPr>
              <w:pStyle w:val="Days"/>
              <w:spacing w:before="0"/>
              <w:rPr>
                <w:rFonts w:ascii="Arial Narrow" w:hAnsi="Arial Narrow" w:cs="Calibri"/>
                <w:noProof/>
                <w:color w:val="auto"/>
                <w:sz w:val="28"/>
                <w:szCs w:val="28"/>
              </w:rPr>
            </w:pPr>
            <w:r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t>ČTVRTEK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D7818" w14:textId="2968138B" w:rsidR="006F5860" w:rsidRPr="00E3608D" w:rsidRDefault="00EE0453" w:rsidP="00E3608D">
            <w:pPr>
              <w:pStyle w:val="Days"/>
              <w:spacing w:before="0"/>
              <w:rPr>
                <w:rFonts w:ascii="Arial Narrow" w:hAnsi="Arial Narrow" w:cs="Calibri"/>
                <w:noProof/>
                <w:color w:val="auto"/>
                <w:sz w:val="28"/>
                <w:szCs w:val="28"/>
              </w:rPr>
            </w:pPr>
            <w:r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t>PÁTEK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6A750F0D" w14:textId="684F303B" w:rsidR="006F5860" w:rsidRPr="00E3608D" w:rsidRDefault="00EE0453" w:rsidP="00E3608D">
            <w:pPr>
              <w:pStyle w:val="Days"/>
              <w:spacing w:before="0"/>
              <w:rPr>
                <w:rFonts w:ascii="Arial Narrow" w:hAnsi="Arial Narrow" w:cs="Calibri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8"/>
                <w:szCs w:val="28"/>
                <w:lang w:bidi="ru-RU"/>
              </w:rPr>
              <w:t>SOBOTA</w:t>
            </w:r>
          </w:p>
        </w:tc>
        <w:tc>
          <w:tcPr>
            <w:tcW w:w="705" w:type="pct"/>
            <w:shd w:val="clear" w:color="auto" w:fill="D9D9D9" w:themeFill="background1" w:themeFillShade="D9"/>
            <w:vAlign w:val="center"/>
          </w:tcPr>
          <w:p w14:paraId="27CF59DD" w14:textId="3BD7B905" w:rsidR="006F5860" w:rsidRPr="00E3608D" w:rsidRDefault="00EE0453" w:rsidP="00E3608D">
            <w:pPr>
              <w:pStyle w:val="Days"/>
              <w:spacing w:before="0"/>
              <w:rPr>
                <w:rFonts w:ascii="Arial Narrow" w:hAnsi="Arial Narrow" w:cs="Calibri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8"/>
                <w:szCs w:val="28"/>
                <w:lang w:bidi="ru-RU"/>
              </w:rPr>
              <w:t>NEDĚLE</w:t>
            </w:r>
          </w:p>
        </w:tc>
      </w:tr>
      <w:tr w:rsidR="00ED5F48" w:rsidRPr="00E3608D" w14:paraId="4D9E18BA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0875F490" w14:textId="04CACB7D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033F096" w14:textId="0C445DC1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E23B1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3A16DC7" w14:textId="407F21D3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E23B1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FD497A" w14:textId="778F063F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E23B1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9F8B385" w14:textId="7ED60357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E23B1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0BEC3A" w14:textId="45E285B7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E23B1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45725119" w14:textId="4F6E596C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E23B1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E23B1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7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E23B1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7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3608D" w14:paraId="20258D95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45277FF2" w14:textId="7E7C0564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176441BB" w14:textId="37657954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C3A5C1A" w14:textId="669ACC87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5EC41FC" w14:textId="6C8D518C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AC5A28" w14:textId="7BA83664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60B82CD" w14:textId="2B0357FB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2A5DD3F" w14:textId="1F7FC682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3608D" w14:paraId="6E3A00FA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BB562D8" w14:textId="0C17FE6C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89DF0E1" w14:textId="7532A3ED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E2EBD9B" w14:textId="301C30BE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22CC34B" w14:textId="7F815A61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A4CE1E0" w14:textId="4A56E851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8208BE" w14:textId="46404A44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1964DF8" w14:textId="331B590B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3608D" w14:paraId="319BF7D1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42446783" w14:textId="4C6DBEF3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543ED9F" w14:textId="18988EE1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9FFCF38" w14:textId="43659626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BD64BE" w14:textId="07B9BCF6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DCEBF36" w14:textId="4A3AF2A5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F8A73ED" w14:textId="64BDC889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5D8E27DB" w14:textId="5BCF8F40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3608D" w14:paraId="7343E446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477EDF0C" w14:textId="590B26D1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93FAC31" w14:textId="55ED14F8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ABDD607" w14:textId="2B1B0986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FC8988A" w14:textId="66644777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D90E9B4" w14:textId="6F37098C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B629D18" w14:textId="6AE7A69E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BE4EB0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5131818D" w14:textId="09B6F150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BE4EB0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3608D" w14:paraId="35D117A2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0E993A68" w14:textId="71C365BE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7626DB1" w14:textId="790861CE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E4EB0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616E4D7" w14:textId="77777777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755AECC" w14:textId="77777777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D1FA5C4" w14:textId="77777777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27525A" w14:textId="77777777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98F342A" w14:textId="77777777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E3608D" w:rsidRDefault="00ED5F48" w:rsidP="00E3608D">
      <w:pPr>
        <w:pStyle w:val="a5"/>
        <w:rPr>
          <w:rFonts w:ascii="Arial Narrow" w:hAnsi="Arial Narrow" w:cs="Calibri"/>
          <w:noProof/>
          <w:color w:val="auto"/>
          <w:sz w:val="2"/>
          <w:szCs w:val="2"/>
        </w:rPr>
      </w:pPr>
    </w:p>
    <w:sectPr w:rsidR="00ED5F48" w:rsidRPr="00E3608D" w:rsidSect="00FC5F25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52521D" w14:textId="77777777" w:rsidR="000A21AB" w:rsidRDefault="000A21AB">
      <w:pPr>
        <w:spacing w:after="0"/>
      </w:pPr>
      <w:r>
        <w:separator/>
      </w:r>
    </w:p>
  </w:endnote>
  <w:endnote w:type="continuationSeparator" w:id="0">
    <w:p w14:paraId="4E2C94FB" w14:textId="77777777" w:rsidR="000A21AB" w:rsidRDefault="000A21A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7EDE12" w14:textId="77777777" w:rsidR="000A21AB" w:rsidRDefault="000A21AB">
      <w:pPr>
        <w:spacing w:after="0"/>
      </w:pPr>
      <w:r>
        <w:separator/>
      </w:r>
    </w:p>
  </w:footnote>
  <w:footnote w:type="continuationSeparator" w:id="0">
    <w:p w14:paraId="3E4DCD72" w14:textId="77777777" w:rsidR="000A21AB" w:rsidRDefault="000A21A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21079"/>
    <w:rsid w:val="00046855"/>
    <w:rsid w:val="0005357B"/>
    <w:rsid w:val="00071356"/>
    <w:rsid w:val="00097A25"/>
    <w:rsid w:val="000A21AB"/>
    <w:rsid w:val="000A5A57"/>
    <w:rsid w:val="00105630"/>
    <w:rsid w:val="001274F3"/>
    <w:rsid w:val="001338F2"/>
    <w:rsid w:val="00151CCE"/>
    <w:rsid w:val="001B01F9"/>
    <w:rsid w:val="001C41F9"/>
    <w:rsid w:val="00285C1D"/>
    <w:rsid w:val="002A6420"/>
    <w:rsid w:val="00302845"/>
    <w:rsid w:val="003108C9"/>
    <w:rsid w:val="0031649E"/>
    <w:rsid w:val="003327F5"/>
    <w:rsid w:val="00340CAF"/>
    <w:rsid w:val="003B6D2A"/>
    <w:rsid w:val="003C0D41"/>
    <w:rsid w:val="003C4F96"/>
    <w:rsid w:val="003D6BD9"/>
    <w:rsid w:val="003E085C"/>
    <w:rsid w:val="003E7B3A"/>
    <w:rsid w:val="00416364"/>
    <w:rsid w:val="00431B29"/>
    <w:rsid w:val="00440416"/>
    <w:rsid w:val="00462EAD"/>
    <w:rsid w:val="004A6170"/>
    <w:rsid w:val="004C2B84"/>
    <w:rsid w:val="004F6AAC"/>
    <w:rsid w:val="00504E80"/>
    <w:rsid w:val="00512F2D"/>
    <w:rsid w:val="005406E0"/>
    <w:rsid w:val="00570FBB"/>
    <w:rsid w:val="00583B82"/>
    <w:rsid w:val="005923AC"/>
    <w:rsid w:val="005A35D5"/>
    <w:rsid w:val="005D5149"/>
    <w:rsid w:val="005D796D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E23B1"/>
    <w:rsid w:val="007F564D"/>
    <w:rsid w:val="008B1201"/>
    <w:rsid w:val="008F16F7"/>
    <w:rsid w:val="00907BEC"/>
    <w:rsid w:val="009164BA"/>
    <w:rsid w:val="009166BD"/>
    <w:rsid w:val="00977AAE"/>
    <w:rsid w:val="00996E56"/>
    <w:rsid w:val="00997268"/>
    <w:rsid w:val="009B1BD5"/>
    <w:rsid w:val="009C3CC8"/>
    <w:rsid w:val="009F5EA3"/>
    <w:rsid w:val="00A12667"/>
    <w:rsid w:val="00A14581"/>
    <w:rsid w:val="00A20E4C"/>
    <w:rsid w:val="00A86610"/>
    <w:rsid w:val="00AA23D3"/>
    <w:rsid w:val="00AA3C50"/>
    <w:rsid w:val="00AE302A"/>
    <w:rsid w:val="00AE36BB"/>
    <w:rsid w:val="00AF3C01"/>
    <w:rsid w:val="00B107D7"/>
    <w:rsid w:val="00B37C7E"/>
    <w:rsid w:val="00B65B09"/>
    <w:rsid w:val="00B76F0B"/>
    <w:rsid w:val="00B85583"/>
    <w:rsid w:val="00B9476B"/>
    <w:rsid w:val="00BC3952"/>
    <w:rsid w:val="00BE4EB0"/>
    <w:rsid w:val="00BE5AB8"/>
    <w:rsid w:val="00BF085D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F6166"/>
    <w:rsid w:val="00D47677"/>
    <w:rsid w:val="00DA0093"/>
    <w:rsid w:val="00DA372D"/>
    <w:rsid w:val="00DE32AC"/>
    <w:rsid w:val="00E1407A"/>
    <w:rsid w:val="00E33F1A"/>
    <w:rsid w:val="00E3608D"/>
    <w:rsid w:val="00E50BDE"/>
    <w:rsid w:val="00E774CD"/>
    <w:rsid w:val="00E77E1D"/>
    <w:rsid w:val="00E97684"/>
    <w:rsid w:val="00ED5F48"/>
    <w:rsid w:val="00ED75B6"/>
    <w:rsid w:val="00EE0453"/>
    <w:rsid w:val="00F02E73"/>
    <w:rsid w:val="00F44587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2021-11-23T10:32:00Z</dcterms:created>
  <dcterms:modified xsi:type="dcterms:W3CDTF">2021-11-23T10:32:00Z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