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028004D3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ZÁŘÍ</w:t>
            </w:r>
          </w:p>
        </w:tc>
        <w:tc>
          <w:tcPr>
            <w:tcW w:w="2146" w:type="pct"/>
            <w:vAlign w:val="center"/>
          </w:tcPr>
          <w:p w14:paraId="2C122BDC" w14:textId="18B7528C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01EB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592543AB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2C34C84" w14:textId="413B90C2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1E436ED4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F8901F3" w14:textId="65A32684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1E3B287F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7C7849F8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4FB81281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068DA5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019165C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3E2AE26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029F21A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79713C9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7E74211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5A68EC8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072CFF2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5B919B0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1DEA91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5B4FEF4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535FF0E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5B4BD79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3483A0D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73C85FF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4D55897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0CDD8E1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51CE4E1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15CB21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6D81015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441B51B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65D0F96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0130906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4278862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56ABC54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3B35FC8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357E162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11B581B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7A0309B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2BBC816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4619B71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366C042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7727491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131090E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5ED4052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5931924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40F413C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01EB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05F01" w14:textId="77777777" w:rsidR="007A4EC6" w:rsidRDefault="007A4EC6">
      <w:pPr>
        <w:spacing w:after="0"/>
      </w:pPr>
      <w:r>
        <w:separator/>
      </w:r>
    </w:p>
  </w:endnote>
  <w:endnote w:type="continuationSeparator" w:id="0">
    <w:p w14:paraId="5DC71037" w14:textId="77777777" w:rsidR="007A4EC6" w:rsidRDefault="007A4E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1F5E4" w14:textId="77777777" w:rsidR="007A4EC6" w:rsidRDefault="007A4EC6">
      <w:pPr>
        <w:spacing w:after="0"/>
      </w:pPr>
      <w:r>
        <w:separator/>
      </w:r>
    </w:p>
  </w:footnote>
  <w:footnote w:type="continuationSeparator" w:id="0">
    <w:p w14:paraId="5E7B3A92" w14:textId="77777777" w:rsidR="007A4EC6" w:rsidRDefault="007A4E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01EB0"/>
    <w:rsid w:val="001274F3"/>
    <w:rsid w:val="00151CCE"/>
    <w:rsid w:val="001B01F9"/>
    <w:rsid w:val="001B228B"/>
    <w:rsid w:val="001C41F9"/>
    <w:rsid w:val="001E7160"/>
    <w:rsid w:val="00202133"/>
    <w:rsid w:val="002841AE"/>
    <w:rsid w:val="00285C1D"/>
    <w:rsid w:val="002E6538"/>
    <w:rsid w:val="003327F5"/>
    <w:rsid w:val="00340CAF"/>
    <w:rsid w:val="003B0DA0"/>
    <w:rsid w:val="003C0D41"/>
    <w:rsid w:val="003C5B6B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A4EC6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2021-09-28T17:45:00Z</dcterms:created>
  <dcterms:modified xsi:type="dcterms:W3CDTF">2021-09-28T17:45:00Z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