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5A04C9" w14:paraId="7FAF298C" w14:textId="77777777" w:rsidTr="00ED5F48">
        <w:tc>
          <w:tcPr>
            <w:tcW w:w="2500" w:type="pct"/>
            <w:vAlign w:val="center"/>
          </w:tcPr>
          <w:p w14:paraId="0B71B109" w14:textId="3505EE46" w:rsidR="00ED5F48" w:rsidRPr="005A04C9" w:rsidRDefault="005A04C9" w:rsidP="00CA7046">
            <w:pPr>
              <w:pStyle w:val="ad"/>
              <w:jc w:val="left"/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Calibri" w:hAnsi="Calibri" w:cs="Calibri"/>
                <w:noProof/>
                <w:color w:val="auto"/>
                <w:sz w:val="96"/>
                <w:szCs w:val="96"/>
                <w:lang w:bidi="ru-RU"/>
              </w:rPr>
              <w:t>DUBEN</w:t>
            </w:r>
            <w:r w:rsidR="00C34FA4" w:rsidRPr="005A04C9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4F74DA0E" wp14:editId="04F6E112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4" name="Рисунок 4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23A157B9" w14:textId="13D0CF15" w:rsidR="00ED5F48" w:rsidRPr="005A04C9" w:rsidRDefault="00ED5F48" w:rsidP="00CA7046">
            <w:pPr>
              <w:pStyle w:val="ad"/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5A04C9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5A04C9">
              <w:rPr>
                <w:rFonts w:ascii="Calibri" w:hAnsi="Calibri" w:cs="Calibri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5A04C9" w:rsidRDefault="00ED5F48" w:rsidP="00CA7046">
      <w:pPr>
        <w:pStyle w:val="Months"/>
        <w:jc w:val="center"/>
        <w:rPr>
          <w:rFonts w:ascii="Calibri" w:hAnsi="Calibri" w:cs="Calibri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8"/>
        <w:gridCol w:w="2208"/>
        <w:gridCol w:w="2208"/>
        <w:gridCol w:w="2208"/>
        <w:gridCol w:w="2165"/>
      </w:tblGrid>
      <w:tr w:rsidR="00CA7046" w:rsidRPr="005A04C9" w14:paraId="4B2EB927" w14:textId="77777777" w:rsidTr="00C34FA4">
        <w:trPr>
          <w:trHeight w:val="851"/>
        </w:trPr>
        <w:tc>
          <w:tcPr>
            <w:tcW w:w="708" w:type="pct"/>
            <w:shd w:val="clear" w:color="auto" w:fill="auto"/>
            <w:vAlign w:val="center"/>
          </w:tcPr>
          <w:p w14:paraId="1E2EE8E7" w14:textId="2DA4FE05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PONDĚLÍ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0E71777D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2FC16EAA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686F150C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76B8901E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09DE9B08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SOBOTA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097CB1E6" w:rsidR="00CA7046" w:rsidRPr="005A04C9" w:rsidRDefault="005A04C9" w:rsidP="00CA7046">
            <w:pPr>
              <w:pStyle w:val="Days"/>
              <w:rPr>
                <w:rFonts w:ascii="Calibri" w:hAnsi="Calibri" w:cs="Calibri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alibri" w:hAnsi="Calibri" w:cs="Calibri"/>
                <w:noProof/>
                <w:color w:val="FFFFFF" w:themeColor="background1"/>
                <w:sz w:val="36"/>
                <w:szCs w:val="36"/>
                <w:lang w:bidi="ru-RU"/>
              </w:rPr>
              <w:t>NEDĚLE</w:t>
            </w:r>
          </w:p>
        </w:tc>
      </w:tr>
      <w:tr w:rsidR="00ED5F48" w:rsidRPr="005A04C9" w14:paraId="6A54C37E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5A81EA01" w14:textId="3EBB2E2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4FB043A" w14:textId="7013595C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CDDF311" w14:textId="6DA945C3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9C2D6C1" w14:textId="1ADF6B34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2B55C17" w14:textId="68754CD0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29ABE1D" w14:textId="697259ED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657C3D9E" w14:textId="4058110E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5A04C9" w14:paraId="7EB2B2FA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50DCA498" w14:textId="5E53EEC1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BA343AB" w14:textId="46A7C0C2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167D8E8" w14:textId="46302152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7F8F156" w14:textId="70F319EB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44F146E" w14:textId="6FE2DAA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8CFC167" w14:textId="130C2190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753B4AD5" w14:textId="1692B978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5A04C9" w14:paraId="3002DD0F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28892CB7" w14:textId="1824FF20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18520C1" w14:textId="106F874B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B464F66" w14:textId="76B40584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360DA3E" w14:textId="27BA7C0B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5A13C5D" w14:textId="73F59F74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5958C56" w14:textId="79264725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45357CD5" w14:textId="0CCEA02D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5A04C9" w14:paraId="568BAFAE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78E74E94" w14:textId="4F35B3A0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CBE8491" w14:textId="51D34BCC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3F091CF" w14:textId="21CCD388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F167198" w14:textId="12192CDB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B107AF4" w14:textId="5E976548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49DF52" w14:textId="5B957EDB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17093039" w14:textId="0F32716A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5A04C9" w14:paraId="5D73EBF0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47DF9029" w14:textId="2C223F99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6AA4896" w14:textId="58B6AE91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DAF9E93" w14:textId="7DFFE0CE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5633F73" w14:textId="484B751C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B85F4A6" w14:textId="1567A69E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D073DED" w14:textId="282742A6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09DF7ABA" w14:textId="6AC69291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5A04C9" w14:paraId="53BE865F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432F4322" w14:textId="01DF002B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072F4D3E" w14:textId="21802A0D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2178A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A04C9">
              <w:rPr>
                <w:rFonts w:ascii="Calibri" w:hAnsi="Calibri" w:cs="Calibri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CB2E77D" w14:textId="7777777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6678771" w14:textId="7777777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CC3DC82" w14:textId="7777777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0EF34A1" w14:textId="7777777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33C2D051" w14:textId="77777777" w:rsidR="00ED5F48" w:rsidRPr="005A04C9" w:rsidRDefault="00ED5F48" w:rsidP="00CA7046">
            <w:pPr>
              <w:pStyle w:val="Dates"/>
              <w:jc w:val="right"/>
              <w:rPr>
                <w:rFonts w:ascii="Calibri" w:hAnsi="Calibri" w:cs="Calibri"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5A04C9" w:rsidRDefault="00ED5F48" w:rsidP="00CA7046">
      <w:pPr>
        <w:pStyle w:val="a5"/>
        <w:rPr>
          <w:rFonts w:ascii="Calibri" w:hAnsi="Calibri" w:cs="Calibri"/>
          <w:noProof/>
          <w:color w:val="auto"/>
          <w:sz w:val="2"/>
          <w:szCs w:val="2"/>
        </w:rPr>
      </w:pPr>
    </w:p>
    <w:sectPr w:rsidR="00ED5F48" w:rsidRPr="005A04C9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DDC018" w14:textId="77777777" w:rsidR="005437E3" w:rsidRDefault="005437E3">
      <w:pPr>
        <w:spacing w:after="0"/>
      </w:pPr>
      <w:r>
        <w:separator/>
      </w:r>
    </w:p>
  </w:endnote>
  <w:endnote w:type="continuationSeparator" w:id="0">
    <w:p w14:paraId="26BE8DD6" w14:textId="77777777" w:rsidR="005437E3" w:rsidRDefault="005437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AE8BC5" w14:textId="77777777" w:rsidR="005437E3" w:rsidRDefault="005437E3">
      <w:pPr>
        <w:spacing w:after="0"/>
      </w:pPr>
      <w:r>
        <w:separator/>
      </w:r>
    </w:p>
  </w:footnote>
  <w:footnote w:type="continuationSeparator" w:id="0">
    <w:p w14:paraId="09A4C2BD" w14:textId="77777777" w:rsidR="005437E3" w:rsidRDefault="005437E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C0D41"/>
    <w:rsid w:val="003D1B23"/>
    <w:rsid w:val="003E085C"/>
    <w:rsid w:val="003E7B3A"/>
    <w:rsid w:val="00416364"/>
    <w:rsid w:val="0042178A"/>
    <w:rsid w:val="00431B29"/>
    <w:rsid w:val="00440416"/>
    <w:rsid w:val="00462EAD"/>
    <w:rsid w:val="00473FD5"/>
    <w:rsid w:val="004A6170"/>
    <w:rsid w:val="004E0F3E"/>
    <w:rsid w:val="004F6AAC"/>
    <w:rsid w:val="00512F2D"/>
    <w:rsid w:val="005437E3"/>
    <w:rsid w:val="00570FBB"/>
    <w:rsid w:val="00583B82"/>
    <w:rsid w:val="005923AC"/>
    <w:rsid w:val="005A04C9"/>
    <w:rsid w:val="005D5149"/>
    <w:rsid w:val="005E656F"/>
    <w:rsid w:val="00667021"/>
    <w:rsid w:val="006751C8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02F3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03000"/>
    <w:rsid w:val="00B37C7E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7B53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3266CF-7A7E-45BB-A5EC-F206375B3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2021-09-28T15:58:00Z</dcterms:created>
  <dcterms:modified xsi:type="dcterms:W3CDTF">2021-09-28T15:58:00Z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