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5A04C9" w14:paraId="5E679A77" w14:textId="77777777" w:rsidTr="00ED5F48">
        <w:tc>
          <w:tcPr>
            <w:tcW w:w="2500" w:type="pct"/>
            <w:vAlign w:val="center"/>
          </w:tcPr>
          <w:p w14:paraId="1ADD435E" w14:textId="7CA32FB4" w:rsidR="00ED5F48" w:rsidRPr="005A04C9" w:rsidRDefault="005A04C9" w:rsidP="00CA7046">
            <w:pPr>
              <w:pStyle w:val="ad"/>
              <w:jc w:val="left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alibri" w:hAnsi="Calibri" w:cs="Calibri"/>
                <w:noProof/>
                <w:color w:val="auto"/>
                <w:sz w:val="96"/>
                <w:szCs w:val="96"/>
                <w:lang w:bidi="ru-RU"/>
              </w:rPr>
              <w:t>KVĚTEN</w:t>
            </w:r>
            <w:r w:rsidR="00C34FA4"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FBB90A8" wp14:editId="1A4EF41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5" name="Рисунок 5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56E2AAA" w14:textId="66201FF4" w:rsidR="00ED5F48" w:rsidRPr="005A04C9" w:rsidRDefault="00ED5F48" w:rsidP="00CA7046">
            <w:pPr>
              <w:pStyle w:val="ad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t>2022</w: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5A04C9" w:rsidRDefault="00ED5F48" w:rsidP="00CA7046">
      <w:pPr>
        <w:pStyle w:val="Months"/>
        <w:jc w:val="center"/>
        <w:rPr>
          <w:rFonts w:ascii="Calibri" w:hAnsi="Calibri" w:cs="Calibri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5A04C9" w14:paraId="4232816E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5173D927" w14:textId="18CA6524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05B9B150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055ADC92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49B4B656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0F23C09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3B88C485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0C013E43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NEDĚLE</w:t>
            </w:r>
          </w:p>
        </w:tc>
      </w:tr>
      <w:tr w:rsidR="00ED5F48" w:rsidRPr="005A04C9" w14:paraId="6F5FFAB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9C2670" w14:textId="2C8BA13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F7B697C" w14:textId="54079BC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8A88DF" w14:textId="3E02819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B1B025" w14:textId="1F33787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F732E" w14:textId="05C09DE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B26961" w14:textId="30FEB12E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6817485" w14:textId="6294F6D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543A7E9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21331D" w14:textId="3159E9A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B2BF12" w14:textId="263D0F5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58DFB7" w14:textId="233BCF5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B68F1" w14:textId="7A6AC6A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45A9F5" w14:textId="22905A4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9615FD" w14:textId="4A7FF17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2D659A8" w14:textId="50A8507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25CD50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3162FCE" w14:textId="2153004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534D557" w14:textId="6B8A013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E94CD6" w14:textId="3DC908F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358C9A" w14:textId="641EE90F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5FC823" w14:textId="763464C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8DB889" w14:textId="6F7CF48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ED4719" w14:textId="458FE27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1967DB6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8568AD" w14:textId="5857A16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0DA026" w14:textId="6E9CDB1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C5897B" w14:textId="7C380BF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37E596" w14:textId="1A15148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6F8449" w14:textId="3608320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F32A15C" w14:textId="34B1001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4653324" w14:textId="435E092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0B25253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05994ED" w14:textId="73CB2F3E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B32801" w14:textId="4DDDF8F5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129B62" w14:textId="5F233A3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7DFE374" w14:textId="280C724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25C5B5" w14:textId="3374CD73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1EB887" w14:textId="5F96585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499CB9D" w14:textId="77B8DBA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2832F5D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B10BCDE" w14:textId="53516F7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C2A51FD" w14:textId="6797437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1BB4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98195F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122FC5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BF85BD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7A702A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A2DC031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5A04C9" w:rsidRDefault="00ED5F48" w:rsidP="00CA7046">
      <w:pPr>
        <w:pStyle w:val="a5"/>
        <w:rPr>
          <w:rFonts w:ascii="Calibri" w:hAnsi="Calibri" w:cs="Calibri"/>
          <w:noProof/>
          <w:color w:val="auto"/>
          <w:sz w:val="2"/>
          <w:szCs w:val="2"/>
        </w:rPr>
      </w:pPr>
    </w:p>
    <w:sectPr w:rsidR="00ED5F48" w:rsidRPr="005A04C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1FD5E" w14:textId="77777777" w:rsidR="006C4F74" w:rsidRDefault="006C4F74">
      <w:pPr>
        <w:spacing w:after="0"/>
      </w:pPr>
      <w:r>
        <w:separator/>
      </w:r>
    </w:p>
  </w:endnote>
  <w:endnote w:type="continuationSeparator" w:id="0">
    <w:p w14:paraId="638C8CC8" w14:textId="77777777" w:rsidR="006C4F74" w:rsidRDefault="006C4F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92E24" w14:textId="77777777" w:rsidR="006C4F74" w:rsidRDefault="006C4F74">
      <w:pPr>
        <w:spacing w:after="0"/>
      </w:pPr>
      <w:r>
        <w:separator/>
      </w:r>
    </w:p>
  </w:footnote>
  <w:footnote w:type="continuationSeparator" w:id="0">
    <w:p w14:paraId="2D4AC0B4" w14:textId="77777777" w:rsidR="006C4F74" w:rsidRDefault="006C4F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1F1BB4"/>
    <w:rsid w:val="00285C1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A04C9"/>
    <w:rsid w:val="005D5149"/>
    <w:rsid w:val="005E656F"/>
    <w:rsid w:val="00667021"/>
    <w:rsid w:val="006751C8"/>
    <w:rsid w:val="006974E1"/>
    <w:rsid w:val="006B6899"/>
    <w:rsid w:val="006C0896"/>
    <w:rsid w:val="006C4F74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02F3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B53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63266CF-7A7E-45BB-A5EC-F206375B3F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2021-09-25T12:39:00Z</dcterms:created>
  <dcterms:modified xsi:type="dcterms:W3CDTF">2021-09-25T12:39:00Z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