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A04C9" w14:paraId="50296CB7" w14:textId="77777777" w:rsidTr="00ED5F48">
        <w:tc>
          <w:tcPr>
            <w:tcW w:w="2500" w:type="pct"/>
            <w:vAlign w:val="center"/>
          </w:tcPr>
          <w:p w14:paraId="254D9321" w14:textId="3C4BD7F6" w:rsidR="00ED5F48" w:rsidRPr="005A04C9" w:rsidRDefault="005A04C9" w:rsidP="00CA7046">
            <w:pPr>
              <w:pStyle w:val="ad"/>
              <w:jc w:val="left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alibri" w:hAnsi="Calibri" w:cs="Calibri"/>
                <w:noProof/>
                <w:color w:val="auto"/>
                <w:sz w:val="96"/>
                <w:szCs w:val="96"/>
                <w:lang w:bidi="ru-RU"/>
              </w:rPr>
              <w:t>ZÁŘÍ</w:t>
            </w:r>
            <w:r w:rsidR="00C34FA4"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6432" behindDoc="1" locked="0" layoutInCell="1" allowOverlap="1" wp14:anchorId="278A82E5" wp14:editId="7ACE984E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9" name="Рисунок 9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01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2C122BDC" w14:textId="13ADE12E" w:rsidR="00ED5F48" w:rsidRPr="005A04C9" w:rsidRDefault="00ED5F48" w:rsidP="00CA7046">
            <w:pPr>
              <w:pStyle w:val="ad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5A04C9" w:rsidRDefault="00ED5F48" w:rsidP="00CA7046">
      <w:pPr>
        <w:pStyle w:val="Months"/>
        <w:jc w:val="center"/>
        <w:rPr>
          <w:rFonts w:ascii="Calibri" w:hAnsi="Calibri" w:cs="Calibri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A04C9" w14:paraId="73D4F18E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68B71591" w14:textId="6A04B934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2C34C84" w14:textId="6B552E89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B52EC" w14:textId="3FB99369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F8901F3" w14:textId="45A0D8A9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1C956E" w14:textId="03029091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9D61C0" w14:textId="6EA0986B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BBAC7D" w14:textId="4CD7D0EC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NEDĚLE</w:t>
            </w:r>
          </w:p>
        </w:tc>
      </w:tr>
      <w:tr w:rsidR="00ED5F48" w:rsidRPr="005A04C9" w14:paraId="166C381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B43B821" w14:textId="425C298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FFB9CA1" w14:textId="6B99768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B4DA1A" w14:textId="3D6EA01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F1FFCFA" w14:textId="7919269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38BB18" w14:textId="6DD4844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06E4B02" w14:textId="4853BDA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240438D" w14:textId="1C0DF59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0D4D71E7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0AF99DC" w14:textId="02E241D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BAE7F85" w14:textId="798CD68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05F1DBB" w14:textId="56713FC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C047810" w14:textId="218ED4F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7EAB4C" w14:textId="2C8D635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07E3FE6" w14:textId="3104A1C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6664AB9" w14:textId="2CCBE4F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1B78E7B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F176476" w14:textId="5CC71869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F75EFE3" w14:textId="71043F79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80BC65" w14:textId="72CB58B6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C83BF1" w14:textId="59016CA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B070CE" w14:textId="3D32E35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6E46A07" w14:textId="3BE9D60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03C44432" w14:textId="443F6BF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1302B2E8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85F12A2" w14:textId="105EF0E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25A8394" w14:textId="25A2430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769D7C" w14:textId="66269B1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8453EB" w14:textId="3A30E359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9944F37" w14:textId="79433096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9AFB997" w14:textId="5C713F46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56F89B5" w14:textId="1E72B20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05D3B96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9963310" w14:textId="72AAEDC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231E346" w14:textId="0EA3BA8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EE8D4F1" w14:textId="1D3554B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53DD33B" w14:textId="0627B41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DD4251" w14:textId="79A118F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6460CFE" w14:textId="1D1356D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86D57F2" w14:textId="480DB83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3171E1FC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67D74A0" w14:textId="57EA256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5EFD26D" w14:textId="0C14518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2942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687132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CB5D95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D215D6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F9CA47B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75EF88C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A04C9" w:rsidRDefault="00ED5F48" w:rsidP="00CA7046">
      <w:pPr>
        <w:pStyle w:val="a5"/>
        <w:rPr>
          <w:rFonts w:ascii="Calibri" w:hAnsi="Calibri" w:cs="Calibri"/>
          <w:noProof/>
          <w:color w:val="auto"/>
          <w:sz w:val="2"/>
          <w:szCs w:val="2"/>
        </w:rPr>
      </w:pPr>
    </w:p>
    <w:sectPr w:rsidR="00ED5F48" w:rsidRPr="005A04C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DA535B" w14:textId="77777777" w:rsidR="00A33C4B" w:rsidRDefault="00A33C4B">
      <w:pPr>
        <w:spacing w:after="0"/>
      </w:pPr>
      <w:r>
        <w:separator/>
      </w:r>
    </w:p>
  </w:endnote>
  <w:endnote w:type="continuationSeparator" w:id="0">
    <w:p w14:paraId="429D15A0" w14:textId="77777777" w:rsidR="00A33C4B" w:rsidRDefault="00A33C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CE253" w14:textId="77777777" w:rsidR="00A33C4B" w:rsidRDefault="00A33C4B">
      <w:pPr>
        <w:spacing w:after="0"/>
      </w:pPr>
      <w:r>
        <w:separator/>
      </w:r>
    </w:p>
  </w:footnote>
  <w:footnote w:type="continuationSeparator" w:id="0">
    <w:p w14:paraId="27CD3524" w14:textId="77777777" w:rsidR="00A33C4B" w:rsidRDefault="00A33C4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3F2942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A04C9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02F3"/>
    <w:rsid w:val="00996E56"/>
    <w:rsid w:val="00997268"/>
    <w:rsid w:val="00A12667"/>
    <w:rsid w:val="00A14581"/>
    <w:rsid w:val="00A20E4C"/>
    <w:rsid w:val="00A33C4B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7B53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63266CF-7A7E-45BB-A5EC-F206375B3F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2021-09-26T20:24:00Z</dcterms:created>
  <dcterms:modified xsi:type="dcterms:W3CDTF">2021-09-26T20:24:00Z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