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6B2631" w:rsidRPr="006B2631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p w14:paraId="36E9FBC0" w14:textId="152013C5" w:rsidR="003C4E1D" w:rsidRPr="007C4F42" w:rsidRDefault="00DD55DB" w:rsidP="00DD55DB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6B2631" w14:paraId="67049D07" w14:textId="77777777" w:rsidTr="004F0317">
        <w:trPr>
          <w:trHeight w:val="3856"/>
        </w:trPr>
        <w:tc>
          <w:tcPr>
            <w:tcW w:w="5000" w:type="pct"/>
            <w:vAlign w:val="center"/>
          </w:tcPr>
          <w:p w14:paraId="12E43E8E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045BEF3C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7F7F7F" w:themeColor="text1" w:themeTint="80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LEDEN</w:t>
            </w:r>
            <w:r w:rsidR="008A5495">
              <w:rPr>
                <w:rFonts w:ascii="Century Gothic" w:hAnsi="Century Gothic"/>
                <w:noProof/>
                <w:color w:val="000000" w:themeColor="text1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31993452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-2683510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6B2631" w:rsidRDefault="00BF49DC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6B2631" w:rsidRPr="006B2631" w14:paraId="726CE1BC" w14:textId="77777777" w:rsidTr="00DB52E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949056B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00B00719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11871129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30DD0A6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4772C0B3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2DBD541A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6550DA5F" w:rsidR="00BF49DC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6EAC1785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4428C6BE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39D7CAD0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CCB06AA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249B63BC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028B5B8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1EBFE751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3E042BF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3C2DA741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3D0CFEF8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72B21A0B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C04FA6F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7375836D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713C1688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15C2DBB4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329BA785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6A8DAA74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121E635D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E674852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57395FE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43B5E2CE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08F811E4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4F7C5476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5F55C7CA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1D2030A0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0BD0EE04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7FFA028B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0A69E6DD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3BA3863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17BA9BAF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4B47E56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30E810F6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0A8EB60A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798B09CC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40089B74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02D03049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5BF1F35B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1751CAA9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2F94C5DB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269BF760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CCC9C47" w14:textId="77777777" w:rsidTr="00DB52E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73E7FA83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AF3E1B3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57B1D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8A5495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  <w:bookmarkEnd w:id="0"/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45F9C" w14:textId="77777777" w:rsidR="00A973B1" w:rsidRDefault="00A973B1">
      <w:pPr>
        <w:spacing w:after="0"/>
      </w:pPr>
      <w:r>
        <w:separator/>
      </w:r>
    </w:p>
  </w:endnote>
  <w:endnote w:type="continuationSeparator" w:id="0">
    <w:p w14:paraId="14445319" w14:textId="77777777" w:rsidR="00A973B1" w:rsidRDefault="00A973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EE933" w14:textId="77777777" w:rsidR="00A973B1" w:rsidRDefault="00A973B1">
      <w:pPr>
        <w:spacing w:after="0"/>
      </w:pPr>
      <w:r>
        <w:separator/>
      </w:r>
    </w:p>
  </w:footnote>
  <w:footnote w:type="continuationSeparator" w:id="0">
    <w:p w14:paraId="1EEC459F" w14:textId="77777777" w:rsidR="00A973B1" w:rsidRDefault="00A973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57B1D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45A1"/>
    <w:rsid w:val="007F564D"/>
    <w:rsid w:val="008A5495"/>
    <w:rsid w:val="008B1201"/>
    <w:rsid w:val="008F16F7"/>
    <w:rsid w:val="00915744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973B1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D0126F"/>
    <w:rsid w:val="00D0347C"/>
    <w:rsid w:val="00DB52E4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2021-09-28T15:21:00Z</dcterms:created>
  <dcterms:modified xsi:type="dcterms:W3CDTF">2021-09-28T15:21:00Z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