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7C4F42" w:rsidRPr="006B2631" w14:paraId="08CFD1CE" w14:textId="77777777" w:rsidTr="007C4F42">
        <w:tc>
          <w:tcPr>
            <w:tcW w:w="5000" w:type="pct"/>
            <w:vAlign w:val="center"/>
          </w:tcPr>
          <w:p w14:paraId="1248AADE" w14:textId="6D352D02" w:rsidR="007C4F42" w:rsidRPr="007C4F42" w:rsidRDefault="007C4F42" w:rsidP="006B2631">
            <w:pPr>
              <w:pStyle w:val="ad"/>
              <w:rPr>
                <w:rFonts w:ascii="Century Gothic" w:hAnsi="Century Gothic"/>
                <w:noProof/>
                <w:color w:val="7F7F7F" w:themeColor="text1" w:themeTint="80"/>
                <w:sz w:val="56"/>
                <w:szCs w:val="56"/>
                <w:lang w:bidi="ru-RU"/>
              </w:rPr>
            </w:pP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  <w:tr w:rsidR="007C4F42" w:rsidRPr="006B2631" w14:paraId="31547B57" w14:textId="77777777" w:rsidTr="007C4F42">
        <w:trPr>
          <w:trHeight w:val="3856"/>
        </w:trPr>
        <w:tc>
          <w:tcPr>
            <w:tcW w:w="5000" w:type="pct"/>
            <w:vAlign w:val="center"/>
          </w:tcPr>
          <w:p w14:paraId="34140651" w14:textId="77777777" w:rsidR="004F0317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D8BA562" w14:textId="5098C229" w:rsidR="007C4F42" w:rsidRPr="007C4F42" w:rsidRDefault="00C6347E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PROSINEC</w:t>
            </w:r>
            <w:r w:rsidR="004F0317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9504" behindDoc="1" locked="0" layoutInCell="1" allowOverlap="1" wp14:anchorId="64BFA757" wp14:editId="4BE8D127">
                  <wp:simplePos x="0" y="0"/>
                  <wp:positionH relativeFrom="column">
                    <wp:posOffset>-677545</wp:posOffset>
                  </wp:positionH>
                  <wp:positionV relativeFrom="paragraph">
                    <wp:posOffset>-2655570</wp:posOffset>
                  </wp:positionV>
                  <wp:extent cx="7560000" cy="10693840"/>
                  <wp:effectExtent l="0" t="0" r="3175" b="0"/>
                  <wp:wrapNone/>
                  <wp:docPr id="13" name="Рисунок 1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D4CAD8A" w14:textId="3E62D5A8" w:rsidR="00ED5F48" w:rsidRPr="006B2631" w:rsidRDefault="00ED5F48" w:rsidP="006B2631">
      <w:pPr>
        <w:pStyle w:val="Months"/>
        <w:jc w:val="center"/>
        <w:rPr>
          <w:rFonts w:ascii="Century Gothic" w:hAnsi="Century Gothic"/>
          <w:noProof/>
          <w:color w:val="7F7F7F" w:themeColor="text1" w:themeTint="80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6B2631" w:rsidRPr="006B2631" w14:paraId="1C608AFC" w14:textId="77777777" w:rsidTr="00D0347C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1AA947D" w14:textId="1A187FD8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/>
                <w:noProof/>
                <w:color w:val="7F7F7F" w:themeColor="text1" w:themeTint="80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0C781497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53990F76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3688D8C6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217B36C0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2C5A400" w14:textId="5F6BF411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3317BA1" w14:textId="2ABCFD0F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NEDĚLE</w:t>
            </w:r>
          </w:p>
        </w:tc>
      </w:tr>
      <w:tr w:rsidR="006B2631" w:rsidRPr="006B2631" w14:paraId="7C17943B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3EC0A191" w14:textId="2A83FEF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понедельник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" 1 ""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53B8D65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7D2A55D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среда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543D3BD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03DEBC56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пятница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3A9654B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4A12F461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07F4FCFD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F9E951E" w14:textId="38EE051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1595812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19CB6FC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25FDA43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25D5B43F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04768F1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7E5F76C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67DB9DAF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C9A3BBE" w14:textId="1161D01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6984463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7091CA4F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58F27CF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28B426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4F9870C6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65C5953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2953C655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3D4027" w14:textId="622F176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24003C0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362B6FB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6F0902B3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34E1BCCE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65FCEE1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1955BFC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5CCE256B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DEC791C" w14:textId="6770DB2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074FEF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5E49C85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147FBD73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7B8CA05E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44CFFC21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1D0628F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043F7B53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B7E597A" w14:textId="567295E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066A9783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066ED6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</w:tr>
    </w:tbl>
    <w:p w14:paraId="50D5D5A5" w14:textId="77777777" w:rsidR="00ED5F48" w:rsidRPr="006B2631" w:rsidRDefault="00ED5F48" w:rsidP="006B2631">
      <w:pPr>
        <w:pStyle w:val="a5"/>
        <w:rPr>
          <w:rFonts w:ascii="Century Gothic" w:hAnsi="Century Gothic"/>
          <w:noProof/>
          <w:color w:val="7F7F7F" w:themeColor="text1" w:themeTint="80"/>
          <w:sz w:val="2"/>
          <w:szCs w:val="2"/>
        </w:rPr>
      </w:pPr>
    </w:p>
    <w:sectPr w:rsidR="00ED5F48" w:rsidRPr="006B2631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95F5AB" w14:textId="77777777" w:rsidR="00C07A45" w:rsidRDefault="00C07A45">
      <w:pPr>
        <w:spacing w:after="0"/>
      </w:pPr>
      <w:r>
        <w:separator/>
      </w:r>
    </w:p>
  </w:endnote>
  <w:endnote w:type="continuationSeparator" w:id="0">
    <w:p w14:paraId="52D219D0" w14:textId="77777777" w:rsidR="00C07A45" w:rsidRDefault="00C07A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A2D741" w14:textId="77777777" w:rsidR="00C07A45" w:rsidRDefault="00C07A45">
      <w:pPr>
        <w:spacing w:after="0"/>
      </w:pPr>
      <w:r>
        <w:separator/>
      </w:r>
    </w:p>
  </w:footnote>
  <w:footnote w:type="continuationSeparator" w:id="0">
    <w:p w14:paraId="2832BCC8" w14:textId="77777777" w:rsidR="00C07A45" w:rsidRDefault="00C07A4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66ED6"/>
    <w:rsid w:val="00071356"/>
    <w:rsid w:val="00097A25"/>
    <w:rsid w:val="000A5A57"/>
    <w:rsid w:val="000B59FA"/>
    <w:rsid w:val="000C5D2D"/>
    <w:rsid w:val="001274F3"/>
    <w:rsid w:val="00151CCE"/>
    <w:rsid w:val="001722E4"/>
    <w:rsid w:val="001B01F9"/>
    <w:rsid w:val="001C41F9"/>
    <w:rsid w:val="00200715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70FBB"/>
    <w:rsid w:val="00583B82"/>
    <w:rsid w:val="005923AC"/>
    <w:rsid w:val="005D5149"/>
    <w:rsid w:val="005E656F"/>
    <w:rsid w:val="00667021"/>
    <w:rsid w:val="006974E1"/>
    <w:rsid w:val="006B2631"/>
    <w:rsid w:val="006B6899"/>
    <w:rsid w:val="006C0896"/>
    <w:rsid w:val="006F513E"/>
    <w:rsid w:val="007C0139"/>
    <w:rsid w:val="007C4F42"/>
    <w:rsid w:val="007D45A1"/>
    <w:rsid w:val="007F564D"/>
    <w:rsid w:val="008A5495"/>
    <w:rsid w:val="008B1201"/>
    <w:rsid w:val="008F16F7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07A45"/>
    <w:rsid w:val="00C44DFB"/>
    <w:rsid w:val="00C6347E"/>
    <w:rsid w:val="00C6519B"/>
    <w:rsid w:val="00C70F21"/>
    <w:rsid w:val="00C7354B"/>
    <w:rsid w:val="00C800AA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2021-09-28T05:32:00Z</dcterms:created>
  <dcterms:modified xsi:type="dcterms:W3CDTF">2021-09-28T05:32:00Z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