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7852"/>
        <w:gridCol w:w="7852"/>
      </w:tblGrid>
      <w:tr w:rsidR="00ED5F48" w:rsidRPr="00927861" w14:paraId="5E679A77" w14:textId="77777777" w:rsidTr="00285267">
        <w:tc>
          <w:tcPr>
            <w:tcW w:w="2500" w:type="pct"/>
            <w:vAlign w:val="center"/>
          </w:tcPr>
          <w:p w14:paraId="1ADD435E" w14:textId="5684E946" w:rsidR="00ED5F48" w:rsidRPr="00671F6A" w:rsidRDefault="00467845" w:rsidP="00285267">
            <w:pPr>
              <w:pStyle w:val="ad"/>
              <w:spacing w:after="0"/>
              <w:rPr>
                <w:rFonts w:ascii="Arial Narrow" w:hAnsi="Arial Narrow"/>
                <w:noProof/>
                <w:color w:val="auto"/>
                <w:sz w:val="56"/>
                <w:szCs w:val="56"/>
                <w:lang w:bidi="ru-RU"/>
              </w:rPr>
            </w:pPr>
            <w:r>
              <w:rPr>
                <w:rFonts w:ascii="Arial Narrow" w:hAnsi="Arial Narrow" w:cs="Calibri"/>
                <w:noProof/>
                <w:color w:val="auto"/>
                <w:sz w:val="56"/>
                <w:szCs w:val="56"/>
                <w:lang w:bidi="ru-RU"/>
              </w:rPr>
              <w:t>KVĚTEN</w:t>
            </w:r>
          </w:p>
        </w:tc>
        <w:tc>
          <w:tcPr>
            <w:tcW w:w="2500" w:type="pct"/>
            <w:tcMar>
              <w:left w:w="284" w:type="dxa"/>
            </w:tcMar>
            <w:vAlign w:val="center"/>
          </w:tcPr>
          <w:p w14:paraId="356E2AAA" w14:textId="3559688A" w:rsidR="00ED5F48" w:rsidRPr="00671F6A" w:rsidRDefault="00ED5F48" w:rsidP="00927861">
            <w:pPr>
              <w:pStyle w:val="ad"/>
              <w:spacing w:after="0"/>
              <w:jc w:val="left"/>
              <w:rPr>
                <w:rFonts w:ascii="Arial Narrow" w:hAnsi="Arial Narrow"/>
                <w:noProof/>
                <w:color w:val="auto"/>
                <w:sz w:val="56"/>
                <w:szCs w:val="56"/>
                <w:lang w:bidi="ru-RU"/>
              </w:rPr>
            </w:pPr>
            <w:r w:rsidRPr="00671F6A">
              <w:rPr>
                <w:rFonts w:ascii="Arial Narrow" w:hAnsi="Arial Narrow"/>
                <w:noProof/>
                <w:color w:val="auto"/>
                <w:sz w:val="56"/>
                <w:szCs w:val="56"/>
                <w:lang w:bidi="ru-RU"/>
              </w:rPr>
              <w:fldChar w:fldCharType="begin"/>
            </w:r>
            <w:r w:rsidRPr="00671F6A">
              <w:rPr>
                <w:rFonts w:ascii="Arial Narrow" w:hAnsi="Arial Narrow"/>
                <w:noProof/>
                <w:color w:val="auto"/>
                <w:sz w:val="56"/>
                <w:szCs w:val="56"/>
                <w:lang w:bidi="ru-RU"/>
              </w:rPr>
              <w:instrText xml:space="preserve"> DOCVARIABLE  MonthStart1 \@  yyyy   \* MERGEFORMAT </w:instrText>
            </w:r>
            <w:r w:rsidRPr="00671F6A">
              <w:rPr>
                <w:rFonts w:ascii="Arial Narrow" w:hAnsi="Arial Narrow"/>
                <w:noProof/>
                <w:color w:val="auto"/>
                <w:sz w:val="56"/>
                <w:szCs w:val="56"/>
                <w:lang w:bidi="ru-RU"/>
              </w:rPr>
              <w:fldChar w:fldCharType="separate"/>
            </w:r>
            <w:r w:rsidR="00F03C72">
              <w:rPr>
                <w:rFonts w:ascii="Arial Narrow" w:hAnsi="Arial Narrow"/>
                <w:noProof/>
                <w:color w:val="auto"/>
                <w:sz w:val="56"/>
                <w:szCs w:val="56"/>
                <w:lang w:bidi="ru-RU"/>
              </w:rPr>
              <w:t>2022</w:t>
            </w:r>
            <w:r w:rsidRPr="00671F6A">
              <w:rPr>
                <w:rFonts w:ascii="Arial Narrow" w:hAnsi="Arial Narrow"/>
                <w:noProof/>
                <w:color w:val="auto"/>
                <w:sz w:val="56"/>
                <w:szCs w:val="56"/>
                <w:lang w:bidi="ru-RU"/>
              </w:rPr>
              <w:fldChar w:fldCharType="end"/>
            </w:r>
          </w:p>
        </w:tc>
      </w:tr>
    </w:tbl>
    <w:p w14:paraId="24B867D3" w14:textId="4AD3AE40" w:rsidR="00ED5F48" w:rsidRPr="00927861" w:rsidRDefault="00ED5F48" w:rsidP="00927861">
      <w:pPr>
        <w:pStyle w:val="Months"/>
        <w:rPr>
          <w:rFonts w:ascii="Arial Narrow" w:hAnsi="Arial Narrow"/>
          <w:b/>
          <w:bCs/>
          <w:noProof/>
          <w:color w:val="auto"/>
          <w:sz w:val="24"/>
          <w:szCs w:val="24"/>
        </w:rPr>
      </w:pPr>
    </w:p>
    <w:tbl>
      <w:tblPr>
        <w:tblStyle w:val="CalendarTable"/>
        <w:tblW w:w="4992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2216"/>
        <w:gridCol w:w="2243"/>
        <w:gridCol w:w="2249"/>
        <w:gridCol w:w="2249"/>
        <w:gridCol w:w="2249"/>
        <w:gridCol w:w="2249"/>
        <w:gridCol w:w="2208"/>
      </w:tblGrid>
      <w:tr w:rsidR="00927861" w:rsidRPr="00927861" w14:paraId="4232816E" w14:textId="77777777" w:rsidTr="0050461B">
        <w:trPr>
          <w:trHeight w:val="340"/>
        </w:trPr>
        <w:tc>
          <w:tcPr>
            <w:tcW w:w="707" w:type="pct"/>
            <w:shd w:val="clear" w:color="auto" w:fill="auto"/>
            <w:vAlign w:val="center"/>
          </w:tcPr>
          <w:p w14:paraId="5173D927" w14:textId="66754FE9" w:rsidR="00927861" w:rsidRPr="00927861" w:rsidRDefault="00467845" w:rsidP="009616CC">
            <w:pPr>
              <w:pStyle w:val="Days"/>
              <w:spacing w:before="0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PONDĚLÍ</w:t>
            </w:r>
          </w:p>
        </w:tc>
        <w:tc>
          <w:tcPr>
            <w:tcW w:w="716" w:type="pct"/>
            <w:shd w:val="clear" w:color="auto" w:fill="auto"/>
            <w:vAlign w:val="center"/>
          </w:tcPr>
          <w:p w14:paraId="645E7C4A" w14:textId="5680A39D" w:rsidR="00927861" w:rsidRPr="00927861" w:rsidRDefault="00467845" w:rsidP="009616CC">
            <w:pPr>
              <w:pStyle w:val="Days"/>
              <w:spacing w:before="0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ÚTERÝ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17D31BE5" w14:textId="63074B1A" w:rsidR="00927861" w:rsidRPr="00927861" w:rsidRDefault="00467845" w:rsidP="009616CC">
            <w:pPr>
              <w:pStyle w:val="Days"/>
              <w:spacing w:before="0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STŘEDA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18E1E115" w14:textId="77705184" w:rsidR="00927861" w:rsidRPr="00927861" w:rsidRDefault="00467845" w:rsidP="009616CC">
            <w:pPr>
              <w:pStyle w:val="Days"/>
              <w:spacing w:before="0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ČTVRTEK</w:t>
            </w:r>
          </w:p>
        </w:tc>
        <w:tc>
          <w:tcPr>
            <w:tcW w:w="718" w:type="pct"/>
            <w:shd w:val="clear" w:color="auto" w:fill="auto"/>
            <w:vAlign w:val="center"/>
          </w:tcPr>
          <w:p w14:paraId="2C84A1A5" w14:textId="01E68777" w:rsidR="00927861" w:rsidRPr="00927861" w:rsidRDefault="00467845" w:rsidP="009616CC">
            <w:pPr>
              <w:pStyle w:val="Days"/>
              <w:spacing w:before="0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PÁTEK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73A0790" w14:textId="4FE41DEB" w:rsidR="00927861" w:rsidRPr="00927861" w:rsidRDefault="00467845" w:rsidP="009616CC">
            <w:pPr>
              <w:pStyle w:val="Days"/>
              <w:spacing w:before="0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SOBOTA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08410A3D" w14:textId="7C29FFCA" w:rsidR="00927861" w:rsidRPr="00927861" w:rsidRDefault="00467845" w:rsidP="009616CC">
            <w:pPr>
              <w:pStyle w:val="Days"/>
              <w:spacing w:before="0"/>
              <w:rPr>
                <w:rFonts w:ascii="Arial Narrow" w:hAnsi="Arial Narrow"/>
                <w:b/>
                <w:bCs/>
                <w:noProof/>
                <w:color w:val="auto"/>
                <w:sz w:val="24"/>
                <w:szCs w:val="24"/>
              </w:rPr>
            </w:pPr>
            <w:r>
              <w:rPr>
                <w:rFonts w:ascii="Arial Narrow" w:hAnsi="Arial Narrow" w:cs="Calibri"/>
                <w:b/>
                <w:bCs/>
                <w:noProof/>
                <w:color w:val="auto"/>
                <w:sz w:val="24"/>
                <w:szCs w:val="24"/>
                <w:lang w:bidi="ru-RU"/>
              </w:rPr>
              <w:t>NEDĚLE</w:t>
            </w:r>
          </w:p>
        </w:tc>
      </w:tr>
      <w:tr w:rsidR="00ED5F48" w:rsidRPr="00927861" w14:paraId="6F5FFAB0" w14:textId="77777777" w:rsidTr="0050461B">
        <w:trPr>
          <w:trHeight w:val="1531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269C2670" w14:textId="4812ECA2" w:rsidR="00ED5F48" w:rsidRPr="00C14014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MonthStart5 \@ dddd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F03C7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воскресенье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</w:instrText>
            </w:r>
            <w:r w:rsidRPr="00C14014">
              <w:rPr>
                <w:rFonts w:ascii="Arial Narrow" w:hAnsi="Arial Narrow" w:cs="Calibri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понедельник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" 1 ""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4F7B697C" w14:textId="2244E0F6" w:rsidR="00ED5F48" w:rsidRPr="00C14014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MonthStart5 \@ dddd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F03C7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воскресенье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</w:instrText>
            </w:r>
            <w:r w:rsidRPr="00C14014">
              <w:rPr>
                <w:rFonts w:ascii="Arial Narrow" w:hAnsi="Arial Narrow" w:cs="Calibri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вторник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" 1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=A2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F03C7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0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=A2+1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4C8A88DF" w14:textId="468A48A4" w:rsidR="00ED5F48" w:rsidRPr="00C14014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MonthStart5 \@ dddd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F03C7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воскресенье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</w:instrText>
            </w:r>
            <w:r w:rsidRPr="00C14014">
              <w:rPr>
                <w:rFonts w:ascii="Arial Narrow" w:hAnsi="Arial Narrow" w:cs="Calibri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среда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" 1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=B2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F03C7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0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=B2+1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9B1B025" w14:textId="40D7F7E1" w:rsidR="00ED5F48" w:rsidRPr="00C14014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MonthStart5 \@ dddd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F03C7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воскресенье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</w:instrText>
            </w:r>
            <w:r w:rsidRPr="00C14014">
              <w:rPr>
                <w:rFonts w:ascii="Arial Narrow" w:hAnsi="Arial Narrow" w:cs="Calibri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четверг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" 1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=C2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F03C7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0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=C2+1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0BF732E" w14:textId="3C78F955" w:rsidR="00ED5F48" w:rsidRPr="00C14014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MonthStart5 \@ dddd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F03C7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воскресенье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= “</w:instrText>
            </w:r>
            <w:r w:rsidRPr="00C14014">
              <w:rPr>
                <w:rFonts w:ascii="Arial Narrow" w:hAnsi="Arial Narrow" w:cs="Calibri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пятница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" 1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=D2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F03C7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0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=D2+1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3BB26961" w14:textId="2E26189A" w:rsidR="00ED5F48" w:rsidRPr="00C14014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MonthStart5 \@ dddd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F03C7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воскресенье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</w:instrText>
            </w:r>
            <w:r w:rsidRPr="00C14014">
              <w:rPr>
                <w:rFonts w:ascii="Arial Narrow" w:hAnsi="Arial Narrow" w:cs="Calibri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суббота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" 1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=E2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F03C7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0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=E2+1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94475A"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46817485" w14:textId="495404BD" w:rsidR="00ED5F48" w:rsidRPr="00C14014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MonthStart5 \@ dddd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F03C7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воскресенье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</w:instrText>
            </w:r>
            <w:r w:rsidRPr="00C14014">
              <w:rPr>
                <w:rFonts w:ascii="Arial Narrow" w:hAnsi="Arial Narrow" w:cs="Calibri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воскресенье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" 1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=F2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F03C7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1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=F2+1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F03C7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F03C7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F03C72"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1</w: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</w:tr>
      <w:tr w:rsidR="00ED5F48" w:rsidRPr="00927861" w14:paraId="543A7E90" w14:textId="77777777" w:rsidTr="0050461B">
        <w:trPr>
          <w:trHeight w:val="1531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5021331D" w14:textId="293DBA8E" w:rsidR="00ED5F48" w:rsidRPr="00C14014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=G2+1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F03C7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2</w: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24B2BF12" w14:textId="40A274BC" w:rsidR="00ED5F48" w:rsidRPr="00C14014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=A3+1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F03C7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3</w: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858DFB7" w14:textId="4D1F3A97" w:rsidR="00ED5F48" w:rsidRPr="00C14014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=B3+1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F03C7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4</w: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48B68F1" w14:textId="1DC50B98" w:rsidR="00ED5F48" w:rsidRPr="00C14014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=C3+1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F03C7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5</w: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345A9F5" w14:textId="4D3FC231" w:rsidR="00ED5F48" w:rsidRPr="00C14014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=D3+1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F03C7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6</w: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529615FD" w14:textId="6901B920" w:rsidR="00ED5F48" w:rsidRPr="00C14014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=E3+1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F03C7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7</w: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62D659A8" w14:textId="5244A73E" w:rsidR="00ED5F48" w:rsidRPr="00C14014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=F3+1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F03C7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8</w: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</w:tr>
      <w:tr w:rsidR="00ED5F48" w:rsidRPr="00927861" w14:paraId="25CD5011" w14:textId="77777777" w:rsidTr="0050461B">
        <w:trPr>
          <w:trHeight w:val="1531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63162FCE" w14:textId="1A2EDCCB" w:rsidR="00ED5F48" w:rsidRPr="00C14014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=G3+1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F03C7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9</w: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6534D557" w14:textId="2C67F1AE" w:rsidR="00ED5F48" w:rsidRPr="00C14014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=A4+1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F03C7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10</w: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6E94CD6" w14:textId="28857AEC" w:rsidR="00ED5F48" w:rsidRPr="00C14014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=B4+1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F03C7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11</w: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2F358C9A" w14:textId="043CCEC3" w:rsidR="00ED5F48" w:rsidRPr="00C14014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=C4+1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F03C7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12</w: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45FC823" w14:textId="1B4C5951" w:rsidR="00ED5F48" w:rsidRPr="00C14014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=D4+1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F03C7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13</w: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598DB889" w14:textId="595A8F2A" w:rsidR="00ED5F48" w:rsidRPr="00C14014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=E4+1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F03C7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14</w: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2CED4719" w14:textId="7C86B061" w:rsidR="00ED5F48" w:rsidRPr="00C14014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=F4+1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F03C7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15</w: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</w:tr>
      <w:tr w:rsidR="00ED5F48" w:rsidRPr="00927861" w14:paraId="1967DB6D" w14:textId="77777777" w:rsidTr="0050461B">
        <w:trPr>
          <w:trHeight w:val="1531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508568AD" w14:textId="1204D735" w:rsidR="00ED5F48" w:rsidRPr="00C14014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=G4+1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F03C7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16</w: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290DA026" w14:textId="237F9AFF" w:rsidR="00ED5F48" w:rsidRPr="00C14014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=A5+1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F03C7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17</w: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0AC5897B" w14:textId="06F721A6" w:rsidR="00ED5F48" w:rsidRPr="00C14014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=B5+1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F03C7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18</w: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5737E596" w14:textId="1584E048" w:rsidR="00ED5F48" w:rsidRPr="00C14014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=C5+1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F03C7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19</w: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66F8449" w14:textId="0D87E62F" w:rsidR="00ED5F48" w:rsidRPr="00C14014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=D5+1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F03C7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20</w: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4F32A15C" w14:textId="6D2ED876" w:rsidR="00ED5F48" w:rsidRPr="00C14014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=E5+1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F03C7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21</w: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64653324" w14:textId="7A12B36C" w:rsidR="00ED5F48" w:rsidRPr="00C14014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=F5+1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F03C7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22</w: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</w:tr>
      <w:tr w:rsidR="00ED5F48" w:rsidRPr="00927861" w14:paraId="0B252533" w14:textId="77777777" w:rsidTr="0050461B">
        <w:trPr>
          <w:trHeight w:val="1531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405994ED" w14:textId="71BEB0D3" w:rsidR="00ED5F48" w:rsidRPr="00C14014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=G5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F03C7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22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=G5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F03C7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22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MonthEnd5 \@ d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F03C7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=G5+1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F03C7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23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F03C7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23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F03C7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23</w: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47B32801" w14:textId="5FE37C37" w:rsidR="00ED5F48" w:rsidRPr="00C14014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=A6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F03C7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23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=A6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F03C7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23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MonthEnd5 \@ d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F03C7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=A6+1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F03C7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24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F03C7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24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F03C7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24</w: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F129B62" w14:textId="5BAF7B90" w:rsidR="00ED5F48" w:rsidRPr="00C14014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=B6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F03C7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24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=B6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F03C7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24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MonthEnd5 \@ d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F03C7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=B6+1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F03C7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25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F03C7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25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F03C7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25</w: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47DFE374" w14:textId="0B4CCB97" w:rsidR="00ED5F48" w:rsidRPr="00C14014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=C6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F03C7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25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=C6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F03C7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25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MonthEnd5 \@ d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F03C7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=C6+1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F03C7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26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F03C7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26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F03C7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26</w: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7325C5B5" w14:textId="07E35DDA" w:rsidR="00ED5F48" w:rsidRPr="00C14014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=D6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F03C7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26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=D6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F03C7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26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MonthEnd5 \@ d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F03C7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=D6+1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F03C7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27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F03C7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27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F03C7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27</w: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0B1EB887" w14:textId="794A97BB" w:rsidR="00ED5F48" w:rsidRPr="00C14014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=E6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F03C7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27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=E6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F03C7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27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MonthEnd5 \@ d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F03C7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=E6+1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F03C7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28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F03C7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28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F03C7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28</w: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3499CB9D" w14:textId="632D090E" w:rsidR="00ED5F48" w:rsidRPr="00C14014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=F6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F03C7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28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=F6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F03C7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28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MonthEnd5 \@ d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F03C7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=F6+1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F03C7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29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F03C7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29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F03C7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29</w: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</w:tr>
      <w:tr w:rsidR="00ED5F48" w:rsidRPr="00927861" w14:paraId="2832F5D6" w14:textId="77777777" w:rsidTr="0050461B">
        <w:trPr>
          <w:trHeight w:val="1531"/>
        </w:trPr>
        <w:tc>
          <w:tcPr>
            <w:tcW w:w="707" w:type="pct"/>
            <w:tcMar>
              <w:left w:w="57" w:type="dxa"/>
              <w:right w:w="142" w:type="dxa"/>
            </w:tcMar>
          </w:tcPr>
          <w:p w14:paraId="2B10BCDE" w14:textId="048D427D" w:rsidR="00ED5F48" w:rsidRPr="00C14014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=G6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F03C7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29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=G6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F03C7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29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MonthEnd5 \@ d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F03C7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=G6+1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F03C7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F03C7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F03C7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30</w: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left w:w="57" w:type="dxa"/>
              <w:right w:w="142" w:type="dxa"/>
            </w:tcMar>
          </w:tcPr>
          <w:p w14:paraId="3C2A51FD" w14:textId="38E11C64" w:rsidR="00ED5F48" w:rsidRPr="00C14014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=A7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F03C7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=A7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F03C7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MonthEnd5 \@ d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F03C7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=A7+1 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F03C7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="00F03C7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F03C7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="00F03C7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F03C72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t>31</w:t>
            </w:r>
            <w:r w:rsidRPr="00C14014"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3E98195F" w14:textId="77777777" w:rsidR="00ED5F48" w:rsidRPr="00C14014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6C122FC5" w14:textId="77777777" w:rsidR="00ED5F48" w:rsidRPr="00C14014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</w:p>
        </w:tc>
        <w:tc>
          <w:tcPr>
            <w:tcW w:w="718" w:type="pct"/>
            <w:tcMar>
              <w:left w:w="57" w:type="dxa"/>
              <w:right w:w="142" w:type="dxa"/>
            </w:tcMar>
          </w:tcPr>
          <w:p w14:paraId="10BF85BD" w14:textId="77777777" w:rsidR="00ED5F48" w:rsidRPr="00C14014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1E7A702A" w14:textId="77777777" w:rsidR="00ED5F48" w:rsidRPr="00C14014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</w:p>
        </w:tc>
        <w:tc>
          <w:tcPr>
            <w:tcW w:w="705" w:type="pct"/>
            <w:shd w:val="clear" w:color="auto" w:fill="F2F2F2" w:themeFill="background1" w:themeFillShade="F2"/>
            <w:tcMar>
              <w:left w:w="57" w:type="dxa"/>
              <w:right w:w="142" w:type="dxa"/>
            </w:tcMar>
          </w:tcPr>
          <w:p w14:paraId="5A2DC031" w14:textId="77777777" w:rsidR="00ED5F48" w:rsidRPr="00C14014" w:rsidRDefault="00ED5F48" w:rsidP="00927861">
            <w:pPr>
              <w:pStyle w:val="Dates"/>
              <w:spacing w:after="0"/>
              <w:jc w:val="left"/>
              <w:rPr>
                <w:rFonts w:ascii="Arial Narrow" w:hAnsi="Arial Narrow"/>
                <w:b/>
                <w:bCs/>
                <w:noProof/>
                <w:color w:val="auto"/>
                <w:sz w:val="36"/>
                <w:szCs w:val="36"/>
              </w:rPr>
            </w:pPr>
          </w:p>
        </w:tc>
      </w:tr>
    </w:tbl>
    <w:p w14:paraId="50D5D5A5" w14:textId="77777777" w:rsidR="00ED5F48" w:rsidRPr="00285267" w:rsidRDefault="00ED5F48" w:rsidP="00927861">
      <w:pPr>
        <w:pStyle w:val="a5"/>
        <w:rPr>
          <w:rFonts w:ascii="Arial Narrow" w:hAnsi="Arial Narrow"/>
          <w:b/>
          <w:bCs/>
          <w:noProof/>
          <w:color w:val="auto"/>
          <w:sz w:val="2"/>
          <w:szCs w:val="2"/>
        </w:rPr>
      </w:pPr>
    </w:p>
    <w:sectPr w:rsidR="00ED5F48" w:rsidRPr="00285267" w:rsidSect="00C07514">
      <w:pgSz w:w="16838" w:h="11906" w:orient="landscape" w:code="9"/>
      <w:pgMar w:top="567" w:right="567" w:bottom="567" w:left="567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2D4762" w14:textId="77777777" w:rsidR="00DB0B13" w:rsidRDefault="00DB0B13">
      <w:pPr>
        <w:spacing w:after="0"/>
      </w:pPr>
      <w:r>
        <w:separator/>
      </w:r>
    </w:p>
  </w:endnote>
  <w:endnote w:type="continuationSeparator" w:id="0">
    <w:p w14:paraId="471EFF3C" w14:textId="77777777" w:rsidR="00DB0B13" w:rsidRDefault="00DB0B1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39D754" w14:textId="77777777" w:rsidR="00DB0B13" w:rsidRDefault="00DB0B13">
      <w:pPr>
        <w:spacing w:after="0"/>
      </w:pPr>
      <w:r>
        <w:separator/>
      </w:r>
    </w:p>
  </w:footnote>
  <w:footnote w:type="continuationSeparator" w:id="0">
    <w:p w14:paraId="30A25E5A" w14:textId="77777777" w:rsidR="00DB0B13" w:rsidRDefault="00DB0B1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3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2"/>
    <w:docVar w:name="MonthEnd10" w:val="31.10.2022"/>
    <w:docVar w:name="MonthEnd11" w:val="30.11.2022"/>
    <w:docVar w:name="MonthEnd12" w:val="31.12.2022"/>
    <w:docVar w:name="MonthEnd2" w:val="28.02.2022"/>
    <w:docVar w:name="MonthEnd3" w:val="31.03.2022"/>
    <w:docVar w:name="MonthEnd4" w:val="30.04.2022"/>
    <w:docVar w:name="MonthEnd5" w:val="31.05.2022"/>
    <w:docVar w:name="MonthEnd6" w:val="30.06.2022"/>
    <w:docVar w:name="MonthEnd7" w:val="31.07.2022"/>
    <w:docVar w:name="MonthEnd8" w:val="31.08.2022"/>
    <w:docVar w:name="MonthEnd9" w:val="30.09.2022"/>
    <w:docVar w:name="Months" w:val="12"/>
    <w:docVar w:name="MonthStart1" w:val="01.01.2022"/>
    <w:docVar w:name="MonthStart10" w:val="01.10.2022"/>
    <w:docVar w:name="MonthStart11" w:val="01.11.2022"/>
    <w:docVar w:name="MonthStart12" w:val="01.12.2022"/>
    <w:docVar w:name="MonthStart2" w:val="01.02.2022"/>
    <w:docVar w:name="MonthStart3" w:val="01.03.2022"/>
    <w:docVar w:name="MonthStart4" w:val="01.04.2022"/>
    <w:docVar w:name="MonthStart5" w:val="01.05.2022"/>
    <w:docVar w:name="MonthStart6" w:val="01.06.2022"/>
    <w:docVar w:name="MonthStart7" w:val="01.07.2022"/>
    <w:docVar w:name="MonthStart8" w:val="01.08.2022"/>
    <w:docVar w:name="MonthStart9" w:val="01.09.2022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274F3"/>
    <w:rsid w:val="00151CCE"/>
    <w:rsid w:val="001B01F9"/>
    <w:rsid w:val="001C41F9"/>
    <w:rsid w:val="00285267"/>
    <w:rsid w:val="00285C1D"/>
    <w:rsid w:val="003327F5"/>
    <w:rsid w:val="00340CAF"/>
    <w:rsid w:val="003C0D41"/>
    <w:rsid w:val="003D4EE4"/>
    <w:rsid w:val="003E085C"/>
    <w:rsid w:val="003E7B3A"/>
    <w:rsid w:val="00416364"/>
    <w:rsid w:val="00431B29"/>
    <w:rsid w:val="00440416"/>
    <w:rsid w:val="00462EAD"/>
    <w:rsid w:val="00467845"/>
    <w:rsid w:val="004A6170"/>
    <w:rsid w:val="004F6AAC"/>
    <w:rsid w:val="0050461B"/>
    <w:rsid w:val="00512F2D"/>
    <w:rsid w:val="00570FBB"/>
    <w:rsid w:val="00583B82"/>
    <w:rsid w:val="005923AC"/>
    <w:rsid w:val="005D5149"/>
    <w:rsid w:val="005E656F"/>
    <w:rsid w:val="00667021"/>
    <w:rsid w:val="00671F6A"/>
    <w:rsid w:val="006974E1"/>
    <w:rsid w:val="006B6899"/>
    <w:rsid w:val="006C0896"/>
    <w:rsid w:val="006F513E"/>
    <w:rsid w:val="007C0139"/>
    <w:rsid w:val="007D45A1"/>
    <w:rsid w:val="007F564D"/>
    <w:rsid w:val="008B1201"/>
    <w:rsid w:val="008F16F7"/>
    <w:rsid w:val="009164BA"/>
    <w:rsid w:val="009166BD"/>
    <w:rsid w:val="00926B47"/>
    <w:rsid w:val="00927861"/>
    <w:rsid w:val="0094475A"/>
    <w:rsid w:val="009616CC"/>
    <w:rsid w:val="00977AAE"/>
    <w:rsid w:val="00996E56"/>
    <w:rsid w:val="00997268"/>
    <w:rsid w:val="00A12667"/>
    <w:rsid w:val="00A14581"/>
    <w:rsid w:val="00A20E4C"/>
    <w:rsid w:val="00A56A85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E3BE0"/>
    <w:rsid w:val="00BE5AB8"/>
    <w:rsid w:val="00BF49DC"/>
    <w:rsid w:val="00C07514"/>
    <w:rsid w:val="00C14014"/>
    <w:rsid w:val="00C44DFB"/>
    <w:rsid w:val="00C6519B"/>
    <w:rsid w:val="00C70F21"/>
    <w:rsid w:val="00C7354B"/>
    <w:rsid w:val="00C800AA"/>
    <w:rsid w:val="00C91F9B"/>
    <w:rsid w:val="00DB0B13"/>
    <w:rsid w:val="00DE32AC"/>
    <w:rsid w:val="00E1407A"/>
    <w:rsid w:val="00E33F1A"/>
    <w:rsid w:val="00E50BDE"/>
    <w:rsid w:val="00E679C7"/>
    <w:rsid w:val="00E774CD"/>
    <w:rsid w:val="00E77E1D"/>
    <w:rsid w:val="00E97684"/>
    <w:rsid w:val="00ED5F48"/>
    <w:rsid w:val="00ED75B6"/>
    <w:rsid w:val="00F03C72"/>
    <w:rsid w:val="00F91390"/>
    <w:rsid w:val="00F93E3B"/>
    <w:rsid w:val="00FC0032"/>
    <w:rsid w:val="00FF1D43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2021-09-25T12:30:00Z</dcterms:created>
  <dcterms:modified xsi:type="dcterms:W3CDTF">2021-09-25T12:30:00Z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