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552DA8D5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PROSINEC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6BC57168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1C608AFC" w14:textId="77777777" w:rsidTr="00C14014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349CEE6B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1B85EE7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62002E0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480F77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2D9E0E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D4EA65A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B70077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7C17943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7A144EF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50E34B0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1CA21C9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2558950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033206B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B16ECF4" w14:textId="48748A4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8D4833" w14:textId="0C84783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31FB2EA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03AF587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0B6D37A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41C4881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16F1D84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B13D5FA" w14:textId="2174A02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304BDE0" w14:textId="5CE5890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437DA11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128C81A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4B14593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61DD4A8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5898377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A101BC" w14:textId="2B3CB51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7CC68C2" w14:textId="2EEB76C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13FBCC0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66F8091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046219C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28F2921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6DC6FF5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DB015B6" w14:textId="458B3DA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73DCFA5" w14:textId="1C6B704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2762103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4502A2E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744D62E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7FC454F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417D923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EF70DB" w14:textId="16D0058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1C92646" w14:textId="2E4A161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7FB9790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10869C2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13EB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C8B8C80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099B84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ED1CB" w14:textId="77777777" w:rsidR="0001131E" w:rsidRDefault="0001131E">
      <w:pPr>
        <w:spacing w:after="0"/>
      </w:pPr>
      <w:r>
        <w:separator/>
      </w:r>
    </w:p>
  </w:endnote>
  <w:endnote w:type="continuationSeparator" w:id="0">
    <w:p w14:paraId="48274BBF" w14:textId="77777777" w:rsidR="0001131E" w:rsidRDefault="000113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5F4FC" w14:textId="77777777" w:rsidR="0001131E" w:rsidRDefault="0001131E">
      <w:pPr>
        <w:spacing w:after="0"/>
      </w:pPr>
      <w:r>
        <w:separator/>
      </w:r>
    </w:p>
  </w:footnote>
  <w:footnote w:type="continuationSeparator" w:id="0">
    <w:p w14:paraId="66351D26" w14:textId="77777777" w:rsidR="0001131E" w:rsidRDefault="000113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131E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5E7156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3EB3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DF261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2021-09-29T04:47:00Z</dcterms:created>
  <dcterms:modified xsi:type="dcterms:W3CDTF">2021-09-29T04:47:00Z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