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75509D41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ŘÍJEN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9E3537D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44C85F7" w14:textId="77777777" w:rsidTr="0050461B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063B870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5327B371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6A3BE7C3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0793392A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1F3795E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2F0588B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02D35E7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5381513E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17D4774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538EBB4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775BC9F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4C49178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518CE99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128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56E015" w14:textId="7DAA8B0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ADF4C5D" w14:textId="5F9C3F7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2354035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3D10DE1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7AC16D1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67C60C0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7CC266C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C1BCADB" w14:textId="5593F71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1422885" w14:textId="0BD6CB2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044AE1A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2676096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2939B94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58ED84D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71A2F18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B49DADF" w14:textId="59A4902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5E98B9" w14:textId="241D32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2EA6453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75A7ADC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37E3328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79EDB3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43134F1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1F44B0" w14:textId="5240E1C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F9ADD11" w14:textId="09FF55E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4741051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2011B1B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2F56686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160B586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41B20B3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56863F3" w14:textId="137D4C5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0CF03AC" w14:textId="560E361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57E5881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128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2A7D70F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391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128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128B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BCB955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C2D1A52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B29AF" w14:textId="77777777" w:rsidR="00D2798C" w:rsidRDefault="00D2798C">
      <w:pPr>
        <w:spacing w:after="0"/>
      </w:pPr>
      <w:r>
        <w:separator/>
      </w:r>
    </w:p>
  </w:endnote>
  <w:endnote w:type="continuationSeparator" w:id="0">
    <w:p w14:paraId="444FE1DA" w14:textId="77777777" w:rsidR="00D2798C" w:rsidRDefault="00D279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B07E1" w14:textId="77777777" w:rsidR="00D2798C" w:rsidRDefault="00D2798C">
      <w:pPr>
        <w:spacing w:after="0"/>
      </w:pPr>
      <w:r>
        <w:separator/>
      </w:r>
    </w:p>
  </w:footnote>
  <w:footnote w:type="continuationSeparator" w:id="0">
    <w:p w14:paraId="77EF54D2" w14:textId="77777777" w:rsidR="00D2798C" w:rsidRDefault="00D279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128B7"/>
    <w:rsid w:val="0005357B"/>
    <w:rsid w:val="00071356"/>
    <w:rsid w:val="00097A25"/>
    <w:rsid w:val="000A391B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87629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2798C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2021-11-23T10:44:00Z</dcterms:created>
  <dcterms:modified xsi:type="dcterms:W3CDTF">2021-11-23T10:44:00Z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