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0CA09F2A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BŘEZEN</w:t>
            </w:r>
          </w:p>
        </w:tc>
        <w:tc>
          <w:tcPr>
            <w:tcW w:w="2500" w:type="pct"/>
            <w:vAlign w:val="center"/>
          </w:tcPr>
          <w:p w14:paraId="26647E3B" w14:textId="02198A0C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8E58A6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C5013E" w14:textId="4B1353AE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CD7167" w14:textId="2993AB12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845A00" w14:textId="496F493A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87DAD2F" w14:textId="43E7F601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69AF3A" w14:textId="7ED14437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742508" w14:textId="7EA4040A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BD5908" w14:textId="032320AF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630DC1FC" w14:textId="77777777" w:rsidTr="008E58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464F0A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77BF16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57034F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30B4F4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4513A6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165507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0E6D25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8E58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078FFB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4610DE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0CF1BA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57BA00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351448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657A03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1EBC00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8E58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512CE7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3511BD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21CCB0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653FA6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12ADFA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38B819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25EFBC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8E58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1140B0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658AF9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6247C0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32DEA4F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78D7BE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0BADF47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419B63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8E58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51738DF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32ECCE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728937A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44037E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4C75FC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2C9010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0618E5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8E58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009FD3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18EBD5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BD8D8" w14:textId="77777777" w:rsidR="00FD5784" w:rsidRDefault="00FD5784">
      <w:pPr>
        <w:spacing w:after="0"/>
      </w:pPr>
      <w:r>
        <w:separator/>
      </w:r>
    </w:p>
  </w:endnote>
  <w:endnote w:type="continuationSeparator" w:id="0">
    <w:p w14:paraId="51039F8E" w14:textId="77777777" w:rsidR="00FD5784" w:rsidRDefault="00FD57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C417C" w14:textId="77777777" w:rsidR="00FD5784" w:rsidRDefault="00FD5784">
      <w:pPr>
        <w:spacing w:after="0"/>
      </w:pPr>
      <w:r>
        <w:separator/>
      </w:r>
    </w:p>
  </w:footnote>
  <w:footnote w:type="continuationSeparator" w:id="0">
    <w:p w14:paraId="6B73CEED" w14:textId="77777777" w:rsidR="00FD5784" w:rsidRDefault="00FD57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E58A6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D578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2021-09-25T08:38:00Z</dcterms:created>
  <dcterms:modified xsi:type="dcterms:W3CDTF">2021-09-25T08:38:00Z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