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37E376EC" w:rsidR="00BF49DC" w:rsidRPr="006D330A" w:rsidRDefault="00D056C2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LEDEN</w:t>
            </w:r>
          </w:p>
        </w:tc>
        <w:tc>
          <w:tcPr>
            <w:tcW w:w="2500" w:type="pct"/>
            <w:vAlign w:val="center"/>
          </w:tcPr>
          <w:p w14:paraId="225D0E91" w14:textId="64AA6016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1D3F79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B0CCD02" w14:textId="110B2F5A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PONDĚLÍ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521B78A" w14:textId="2D69D79C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ÚTERÝ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598B2609" w14:textId="23110207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STŘEDA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316DAC8C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ČTVRTEK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72AC4C35" w14:textId="71BE72CC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PÁTEK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56F4715B" w14:textId="59A0B899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SOBOTA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tcMar>
              <w:left w:w="0" w:type="dxa"/>
              <w:right w:w="0" w:type="dxa"/>
            </w:tcMar>
            <w:vAlign w:val="center"/>
          </w:tcPr>
          <w:p w14:paraId="7AADA3AB" w14:textId="3875BB2F" w:rsidR="00BF49DC" w:rsidRPr="006D5311" w:rsidRDefault="00D056C2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NEDĚLE</w:t>
            </w:r>
          </w:p>
        </w:tc>
      </w:tr>
      <w:tr w:rsidR="00BF49DC" w:rsidRPr="006D5311" w14:paraId="6EAC1785" w14:textId="77777777" w:rsidTr="001D3F7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645D12E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618305A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0071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2F299A0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71342CA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3A51D44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06BE991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556E90B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1D3F7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22C8948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1C224BA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6A7602B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4BEC351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5B39836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2CCD0D5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22D4A0F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1D3F7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3802D56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2836C36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22CDB0C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78ECA24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201A67D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2640C0D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5DA5606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1D3F7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1636CE6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571F11F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0A6CB3B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653B2C1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568202A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6E93017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15B2014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1D3F7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46DA5A8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1D77EFD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07BCEB1D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69EDF8B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7DE3963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1006EAC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71015C6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1D3F7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1A637CAE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5A09393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056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51F96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9AFDE8" w14:textId="77777777" w:rsidR="007028F6" w:rsidRDefault="007028F6">
      <w:pPr>
        <w:spacing w:after="0"/>
      </w:pPr>
      <w:r>
        <w:separator/>
      </w:r>
    </w:p>
  </w:endnote>
  <w:endnote w:type="continuationSeparator" w:id="0">
    <w:p w14:paraId="2CB83A7E" w14:textId="77777777" w:rsidR="007028F6" w:rsidRDefault="007028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E7AD9" w14:textId="77777777" w:rsidR="007028F6" w:rsidRDefault="007028F6">
      <w:pPr>
        <w:spacing w:after="0"/>
      </w:pPr>
      <w:r>
        <w:separator/>
      </w:r>
    </w:p>
  </w:footnote>
  <w:footnote w:type="continuationSeparator" w:id="0">
    <w:p w14:paraId="30B0FD3D" w14:textId="77777777" w:rsidR="007028F6" w:rsidRDefault="007028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2E66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1D3F7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028F6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056C2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2021-09-24T17:19:00Z</dcterms:created>
  <dcterms:modified xsi:type="dcterms:W3CDTF">2021-09-24T17:19:00Z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