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722967BC" w:rsidR="00ED5F48" w:rsidRPr="00A113D3" w:rsidRDefault="00D056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PROSINEC</w:t>
            </w:r>
          </w:p>
        </w:tc>
        <w:tc>
          <w:tcPr>
            <w:tcW w:w="2500" w:type="pct"/>
            <w:vAlign w:val="center"/>
          </w:tcPr>
          <w:p w14:paraId="3D8BA562" w14:textId="0B8A6522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D056C2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AA947D" w14:textId="591C2AD3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0F3955" w14:textId="06896ECF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173504" w14:textId="03605440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59C1B2" w14:textId="1DEB50BC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689FC3" w14:textId="3AD0D30B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2C5A400" w14:textId="23487781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3317BA1" w14:textId="315D44E0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1279445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09E59B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146805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3A463E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28EA82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08F7BD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14C0B7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28B9B8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5C8D6E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0351B7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4E8802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5E7FC8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2CB864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167455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1AFB43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37D00C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55C65D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524AE1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532379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038CD2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000F105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6215198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2FF3B1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615901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4E59AE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253A33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1361BC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4A0E956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5D9BCF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6F8A54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126A892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2C580E1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5E3903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05D575E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33E6A3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65F2A0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1C168B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6A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4EFEF" w14:textId="77777777" w:rsidR="003472D8" w:rsidRDefault="003472D8">
      <w:pPr>
        <w:spacing w:after="0"/>
      </w:pPr>
      <w:r>
        <w:separator/>
      </w:r>
    </w:p>
  </w:endnote>
  <w:endnote w:type="continuationSeparator" w:id="0">
    <w:p w14:paraId="758014DF" w14:textId="77777777" w:rsidR="003472D8" w:rsidRDefault="003472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02004" w14:textId="77777777" w:rsidR="003472D8" w:rsidRDefault="003472D8">
      <w:pPr>
        <w:spacing w:after="0"/>
      </w:pPr>
      <w:r>
        <w:separator/>
      </w:r>
    </w:p>
  </w:footnote>
  <w:footnote w:type="continuationSeparator" w:id="0">
    <w:p w14:paraId="3E40215F" w14:textId="77777777" w:rsidR="003472D8" w:rsidRDefault="003472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472D8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143E8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5223E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C6AB7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125B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2021-09-29T04:47:00Z</dcterms:created>
  <dcterms:modified xsi:type="dcterms:W3CDTF">2021-09-29T04:47:00Z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