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E97684" w14:paraId="67049D07" w14:textId="77777777" w:rsidTr="0021058E">
        <w:tc>
          <w:tcPr>
            <w:tcW w:w="2500" w:type="pct"/>
            <w:shd w:val="clear" w:color="auto" w:fill="3282DC"/>
            <w:vAlign w:val="center"/>
          </w:tcPr>
          <w:p w14:paraId="221F35BB" w14:textId="3E440CB4" w:rsidR="00BF49DC" w:rsidRPr="00921811" w:rsidRDefault="003F7F7C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LEDEN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225D0E91" w14:textId="1B4E9EB8" w:rsidR="00BF49DC" w:rsidRPr="00921811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2024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42A90" w:rsidRDefault="00BF49DC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E97684" w14:paraId="726CE1BC" w14:textId="77777777" w:rsidTr="0081026A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C3C1758" w:rsidR="00BF49DC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PO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FF95791" w:rsidR="00BF49DC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5985D2F" w:rsidR="00BF49DC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0E36C937" w:rsidR="00BF49DC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658C44FB" w:rsidR="00BF49DC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6B41385" w:rsidR="00BF49DC" w:rsidRPr="0081026A" w:rsidRDefault="003F7F7C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SO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A72F9D6" w:rsidR="00BF49DC" w:rsidRPr="0081026A" w:rsidRDefault="003F7F7C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NE</w:t>
            </w:r>
          </w:p>
        </w:tc>
      </w:tr>
      <w:tr w:rsidR="00BF49DC" w:rsidRPr="00E97684" w14:paraId="6EAC1785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50926A10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0AC097D1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80B098A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7FF6203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57313685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67E85C4A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1C2AC896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3C2DA741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1F6FA885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4702BB5D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354EC1CD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F6727AE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D81BEE8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28EC666A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7768B786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6A8DAA74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77587009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066103A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58BA5024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13192F2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49561334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50E407DD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614DC55E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1D2030A0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3FED707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091C59FC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7482A52E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6B19EC9F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3864A323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50B3EB5A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6494EACB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0A8EB60A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0355CCDB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52F41E05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979A756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68ECCDC3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733EF314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03723ACC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1857BBD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E97684" w14:paraId="5CCC9C47" w14:textId="77777777" w:rsidTr="0081026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7FE56CD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BD76BDF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E97684" w:rsidRDefault="00BF49DC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81026A" w:rsidRDefault="00BF49DC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921811">
        <w:tc>
          <w:tcPr>
            <w:tcW w:w="2500" w:type="pct"/>
            <w:shd w:val="clear" w:color="auto" w:fill="32B4DC"/>
            <w:vAlign w:val="center"/>
          </w:tcPr>
          <w:bookmarkEnd w:id="0"/>
          <w:p w14:paraId="19962AF0" w14:textId="74BE8C66" w:rsidR="006B6899" w:rsidRPr="00921811" w:rsidRDefault="003F7F7C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ÚNOR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30F9F655" w14:textId="15227A5E" w:rsidR="006B6899" w:rsidRPr="00921811" w:rsidRDefault="006B6899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2024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E97684" w14:paraId="2A9965BE" w14:textId="77777777" w:rsidTr="0081026A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33CA7E75" w:rsidR="006B6899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45228836" w:rsidR="006B6899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73355AC6" w:rsidR="006B6899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EE6DDFE" w:rsidR="006B6899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221C1ED4" w:rsidR="006B6899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03B7E4F0" w:rsidR="006B6899" w:rsidRPr="0081026A" w:rsidRDefault="003F7F7C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174EB51C" w:rsidR="006B6899" w:rsidRPr="0081026A" w:rsidRDefault="003F7F7C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NE</w:t>
            </w:r>
          </w:p>
        </w:tc>
      </w:tr>
      <w:tr w:rsidR="006B6899" w:rsidRPr="00E97684" w14:paraId="78897B1C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586C03F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424D4A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5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149C3E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5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0588E89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5E3C492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01621E92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33F55CC1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3E786E7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213D5480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1B06771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0BA0C7F5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1F941A3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446E1A28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2443ABBB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CBD2C45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5D10E7E1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EE4B79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7F17CBAB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01CB17C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55729C82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5E49502B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28FBEBD9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3214ACD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E406B6D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C5086DE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63E48081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11018F8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6C1C63F9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738BF3F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4FC4BE32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EE3934F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B8CC3E8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1179E43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230D3ED5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222B5B54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separate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81026A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3C16D874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84C639D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81026A" w:rsidRDefault="006B6899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921811">
        <w:tc>
          <w:tcPr>
            <w:tcW w:w="2500" w:type="pct"/>
            <w:shd w:val="clear" w:color="auto" w:fill="28BE1E"/>
            <w:vAlign w:val="center"/>
          </w:tcPr>
          <w:p w14:paraId="37FAAA50" w14:textId="6F6DC647" w:rsidR="00ED5F48" w:rsidRPr="00921811" w:rsidRDefault="003F7F7C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BŘEZEN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26647E3B" w14:textId="1BF8BDF6" w:rsidR="00ED5F48" w:rsidRPr="00921811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2024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E97684" w14:paraId="560D596D" w14:textId="77777777" w:rsidTr="00226DD6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4C5013E" w14:textId="1F45D116" w:rsidR="00ED5F48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4D29E1FC" w:rsidR="00ED5F48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E61853C" w:rsidR="00ED5F48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148C1C3" w:rsidR="00ED5F48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5AEDBA2" w:rsidR="00ED5F48" w:rsidRPr="0021058E" w:rsidRDefault="003F7F7C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D08B0FB" w:rsidR="00ED5F48" w:rsidRPr="0081026A" w:rsidRDefault="003F7F7C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SO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674F0D7B" w:rsidR="00ED5F48" w:rsidRPr="0081026A" w:rsidRDefault="003F7F7C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NE</w:t>
            </w:r>
          </w:p>
        </w:tc>
      </w:tr>
      <w:tr w:rsidR="00ED5F48" w:rsidRPr="00E97684" w14:paraId="630DC1FC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92C9C6A" w14:textId="404B31A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6CAEE1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5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5768A3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65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3F512A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7C0E785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7F467A8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3755AAF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1D7CE2B" w14:textId="08AD92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61F166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845BA7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EC810E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9D3333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174C164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31A0A7C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6D98C24B" w14:textId="2641CD6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EA874D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62404D2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4F023C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4BE053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A263AB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4F940B0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22A3772" w14:textId="03DCF3B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76B2A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BB8A58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5B8462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84211F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42CDFE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401B7BE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BFFCF65" w14:textId="16B9049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7E14E5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E9CB1B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334F15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373F789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44295D5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47A5593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226DD6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653864B" w14:textId="3D3246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21F0539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1B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2D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4B126" w14:textId="77777777" w:rsidR="00A7205E" w:rsidRDefault="00A7205E">
      <w:pPr>
        <w:spacing w:after="0"/>
      </w:pPr>
      <w:r>
        <w:separator/>
      </w:r>
    </w:p>
  </w:endnote>
  <w:endnote w:type="continuationSeparator" w:id="0">
    <w:p w14:paraId="501DC57B" w14:textId="77777777" w:rsidR="00A7205E" w:rsidRDefault="00A720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F04B" w14:textId="77777777" w:rsidR="00A7205E" w:rsidRDefault="00A7205E">
      <w:pPr>
        <w:spacing w:after="0"/>
      </w:pPr>
      <w:r>
        <w:separator/>
      </w:r>
    </w:p>
  </w:footnote>
  <w:footnote w:type="continuationSeparator" w:id="0">
    <w:p w14:paraId="12D0144A" w14:textId="77777777" w:rsidR="00A7205E" w:rsidRDefault="00A720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2D21"/>
    <w:rsid w:val="00071356"/>
    <w:rsid w:val="00097A25"/>
    <w:rsid w:val="000A5A57"/>
    <w:rsid w:val="001274F3"/>
    <w:rsid w:val="00151CCE"/>
    <w:rsid w:val="001B01F9"/>
    <w:rsid w:val="001C41F9"/>
    <w:rsid w:val="002039C2"/>
    <w:rsid w:val="0021058E"/>
    <w:rsid w:val="00226DD6"/>
    <w:rsid w:val="00285C1D"/>
    <w:rsid w:val="002D7C5A"/>
    <w:rsid w:val="003327F5"/>
    <w:rsid w:val="00340CAF"/>
    <w:rsid w:val="003C0D41"/>
    <w:rsid w:val="003E085C"/>
    <w:rsid w:val="003E7817"/>
    <w:rsid w:val="003E7B3A"/>
    <w:rsid w:val="003F7F7C"/>
    <w:rsid w:val="00416364"/>
    <w:rsid w:val="00431B29"/>
    <w:rsid w:val="00440416"/>
    <w:rsid w:val="00462EAD"/>
    <w:rsid w:val="004A6170"/>
    <w:rsid w:val="004B5D94"/>
    <w:rsid w:val="004F6AAC"/>
    <w:rsid w:val="00512F2D"/>
    <w:rsid w:val="00570FBB"/>
    <w:rsid w:val="005831B8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06581"/>
    <w:rsid w:val="00771E44"/>
    <w:rsid w:val="007C0139"/>
    <w:rsid w:val="007D45A1"/>
    <w:rsid w:val="007F564D"/>
    <w:rsid w:val="0081026A"/>
    <w:rsid w:val="008B1201"/>
    <w:rsid w:val="008B4F2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720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B30DF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2023-12-26T07:54:00Z</dcterms:created>
  <dcterms:modified xsi:type="dcterms:W3CDTF">2023-12-26T07:55:00Z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