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2A5D" w14:textId="1CA1A0F9" w:rsidR="00132A0B" w:rsidRDefault="004B5B44" w:rsidP="003C1CD8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D2481" wp14:editId="7A2840AE">
            <wp:simplePos x="0" y="0"/>
            <wp:positionH relativeFrom="column">
              <wp:posOffset>-520065</wp:posOffset>
            </wp:positionH>
            <wp:positionV relativeFrom="paragraph">
              <wp:posOffset>-735965</wp:posOffset>
            </wp:positionV>
            <wp:extent cx="7792085" cy="1103058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110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0" allowOverlap="1" wp14:anchorId="20EE1FF0" wp14:editId="0586284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C0111" w14:textId="77777777" w:rsidR="002002BF" w:rsidRPr="006159F1" w:rsidRDefault="00CC6835" w:rsidP="00E80A51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Menu</w:t>
                            </w:r>
                          </w:p>
                          <w:p w14:paraId="00D1E2F0" w14:textId="77777777" w:rsidR="002002BF" w:rsidRPr="006159F1" w:rsidRDefault="00E80A51" w:rsidP="00E80A51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0EFBCB09" w14:textId="77777777" w:rsidR="002002BF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6CA8D470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23EAAC8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7CEAC057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54E1B40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71C36181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6F807537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2E1DB9CA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56D492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0C9B7386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2AB8AC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49F90AB4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721C7D9E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4A0C1B9F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D8C7B1A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215B7435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C85CDF9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443BB68D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1D72B0B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769B2D71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3A2B503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2AB069A7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</w:rPr>
                              <w:t>Název silvestrovského pokrmu</w:t>
                            </w:r>
                          </w:p>
                          <w:p w14:paraId="4CD1FD3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Informace o potravinách</w:t>
                            </w:r>
                          </w:p>
                          <w:p w14:paraId="2EEB0C41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0EE1FF0">
                <v:stroke joinstyle="miter"/>
                <v:path gradientshapeok="t" o:connecttype="rect"/>
              </v:shapetype>
              <v:shape id="Text Box 2" style="position:absolute;margin-left:0;margin-top:0;width:441.6pt;height:719.4pt;z-index:251657216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6159F1" w:rsidR="002002BF" w:rsidP="00E80A51" w:rsidRDefault="00CC6835" w14:paraId="6A4C0111" w14:textId="77777777">
                      <w:pPr>
                        <w:pStyle w:val="1"/>
                        <w:jc w:val="center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Menu</w:t>
                      </w:r>
                    </w:p>
                    <w:p w:rsidRPr="006159F1" w:rsidR="002002BF" w:rsidP="00E80A51" w:rsidRDefault="00E80A51" w14:paraId="00D1E2F0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2002BF" w:rsidP="00E80A51" w:rsidRDefault="00E80A51" w14:paraId="0EFBCB0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6CA8D470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23EAAC8F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7CEAC057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54E1B40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71C36181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6F80753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2E1DB9CA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56D4922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0C9B7386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2AB8ACF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49F90AB4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721C7D9E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4A0C1B9F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D8C7B1A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215B7435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C85CDF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443BB68D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1D72B0B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769B2D71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3A2B5032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6159F1" w:rsidR="00F34945" w:rsidP="00F34945" w:rsidRDefault="00F34945" w14:paraId="2AB069A7" w14:textId="77777777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Czech"/>
                        </w:rPr>
                        <w:t>Název silvestrovského pokrmu</w:t>
                      </w:r>
                    </w:p>
                    <w:p w:rsidRPr="00AE2456" w:rsidR="00E80A51" w:rsidP="00E80A51" w:rsidRDefault="00E80A51" w14:paraId="4CD1FD3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Czech"/>
                        </w:rPr>
                        <w:t>Informace o potravinách</w:t>
                      </w:r>
                    </w:p>
                    <w:p w:rsidRPr="00E80A51" w:rsidR="003C1CD8" w:rsidP="00E80A51" w:rsidRDefault="003C1CD8" w14:paraId="2EEB0C41" w14:textId="77777777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6609">
    <w:abstractNumId w:val="1"/>
  </w:num>
  <w:num w:numId="2" w16cid:durableId="69600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C04BD"/>
    <w:rsid w:val="000F74C8"/>
    <w:rsid w:val="00132A0B"/>
    <w:rsid w:val="00170A54"/>
    <w:rsid w:val="002002BF"/>
    <w:rsid w:val="00205B98"/>
    <w:rsid w:val="00274DB3"/>
    <w:rsid w:val="002877F2"/>
    <w:rsid w:val="00292497"/>
    <w:rsid w:val="00350D63"/>
    <w:rsid w:val="00354966"/>
    <w:rsid w:val="003C1CD8"/>
    <w:rsid w:val="004B5B44"/>
    <w:rsid w:val="004E6201"/>
    <w:rsid w:val="006159F1"/>
    <w:rsid w:val="00673D3C"/>
    <w:rsid w:val="006D7247"/>
    <w:rsid w:val="00727DBC"/>
    <w:rsid w:val="007F5771"/>
    <w:rsid w:val="008D3AE5"/>
    <w:rsid w:val="0096385C"/>
    <w:rsid w:val="00A77A6F"/>
    <w:rsid w:val="00AE2456"/>
    <w:rsid w:val="00AF5A86"/>
    <w:rsid w:val="00CC6835"/>
    <w:rsid w:val="00DC7BB1"/>
    <w:rsid w:val="00E80A51"/>
    <w:rsid w:val="00F34945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83BF"/>
  <w15:chartTrackingRefBased/>
  <w15:docId w15:val="{1139FD6E-6EEA-4F13-A19F-F486B6B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D7633-E8FA-461F-8F81-C9A4F917A0E7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Párty menu (Sun &amp; Sand Design)</dc:title>
  <dc:subject/>
  <dc:creator>Windows User</dc:creator>
  <cp:keywords/>
  <dc:description/>
  <cp:lastModifiedBy>Алексей Рубан</cp:lastModifiedBy>
  <cp:revision>1</cp:revision>
  <dcterms:created xsi:type="dcterms:W3CDTF">2023-01-21T18:22:00Z</dcterms:created>
  <dcterms:modified xsi:type="dcterms:W3CDTF">2023-12-27T10:08:00Z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