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ayout w:type="fixed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D84FBB" w:rsidRPr="00DE1A86" w14:paraId="40983BE3" w14:textId="77777777" w:rsidTr="00B27062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0873D752" w:rsidR="003E085C" w:rsidRPr="00D0541C" w:rsidRDefault="003E085C" w:rsidP="00C170E9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808080" w:themeColor="background1" w:themeShade="80"/>
                <w:sz w:val="120"/>
                <w:szCs w:val="120"/>
                <w:lang w:val="en-US" w:bidi="ru-RU"/>
              </w:rPr>
            </w:pPr>
            <w:r w:rsidRPr="00D0541C">
              <w:rPr>
                <w:rFonts w:cs="Arial"/>
                <w:b/>
                <w:bCs/>
                <w:noProof/>
                <w:color w:val="808080" w:themeColor="background1" w:themeShade="80"/>
                <w:sz w:val="120"/>
                <w:szCs w:val="120"/>
                <w:lang w:bidi="ru-RU"/>
              </w:rPr>
              <w:fldChar w:fldCharType="begin"/>
            </w:r>
            <w:r w:rsidRPr="00D0541C">
              <w:rPr>
                <w:rFonts w:cs="Arial"/>
                <w:b/>
                <w:bCs/>
                <w:noProof/>
                <w:color w:val="808080" w:themeColor="background1" w:themeShade="80"/>
                <w:sz w:val="120"/>
                <w:szCs w:val="120"/>
                <w:lang w:bidi="ru-RU"/>
              </w:rPr>
              <w:instrText xml:space="preserve"> DOCVARIABLE  MonthStart1 \@  yyyy   \* MERGEFORMAT </w:instrText>
            </w:r>
            <w:r w:rsidRPr="00D0541C">
              <w:rPr>
                <w:rFonts w:cs="Arial"/>
                <w:b/>
                <w:bCs/>
                <w:noProof/>
                <w:color w:val="808080" w:themeColor="background1" w:themeShade="80"/>
                <w:sz w:val="120"/>
                <w:szCs w:val="120"/>
                <w:lang w:bidi="ru-RU"/>
              </w:rPr>
              <w:fldChar w:fldCharType="separate"/>
            </w:r>
            <w:r w:rsidR="00966191">
              <w:rPr>
                <w:rFonts w:cs="Arial"/>
                <w:b/>
                <w:bCs/>
                <w:noProof/>
                <w:color w:val="808080" w:themeColor="background1" w:themeShade="80"/>
                <w:sz w:val="120"/>
                <w:szCs w:val="120"/>
                <w:lang w:bidi="ru-RU"/>
              </w:rPr>
              <w:t>2025</w:t>
            </w:r>
            <w:r w:rsidRPr="00D0541C">
              <w:rPr>
                <w:rFonts w:cs="Arial"/>
                <w:b/>
                <w:bCs/>
                <w:noProof/>
                <w:color w:val="808080" w:themeColor="background1" w:themeShade="80"/>
                <w:sz w:val="120"/>
                <w:szCs w:val="12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Layout w:type="fixed"/>
              <w:tblCellMar>
                <w:top w:w="255" w:type="dxa"/>
                <w:bottom w:w="255" w:type="dxa"/>
              </w:tblCellMar>
              <w:tblLook w:val="04A0" w:firstRow="1" w:lastRow="0" w:firstColumn="1" w:lastColumn="0" w:noHBand="0" w:noVBand="1"/>
            </w:tblPr>
            <w:tblGrid>
              <w:gridCol w:w="531"/>
              <w:gridCol w:w="2955"/>
              <w:gridCol w:w="532"/>
              <w:gridCol w:w="2956"/>
              <w:gridCol w:w="532"/>
              <w:gridCol w:w="2960"/>
            </w:tblGrid>
            <w:tr w:rsidR="00612E0C" w:rsidRPr="00DE1A86" w14:paraId="79F6697B" w14:textId="77777777" w:rsidTr="00B27062">
              <w:trPr>
                <w:trHeight w:val="340"/>
              </w:trPr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612E0C" w:rsidRPr="00DE1A86" w14:paraId="5BD76ED2" w14:textId="77777777" w:rsidTr="00B27062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9131348" w14:textId="7544DD53" w:rsidR="00612E0C" w:rsidRPr="00D17929" w:rsidRDefault="00D0541C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</w:pPr>
                        <w:r w:rsidRP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tý</w:t>
                        </w:r>
                      </w:p>
                    </w:tc>
                  </w:tr>
                  <w:tr w:rsidR="00612E0C" w:rsidRPr="00DE1A86" w14:paraId="4B846B33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2C35AEF" w14:textId="01DDA30B" w:rsidR="00612E0C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612E0C" w:rsidRPr="00DE1A86" w14:paraId="5F5FEF02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2115E6B" w14:textId="47D5AD63" w:rsidR="00612E0C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612E0C" w:rsidRPr="00DE1A86" w14:paraId="6C1BE146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E610C25" w14:textId="4B55F123" w:rsidR="00612E0C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612E0C" w:rsidRPr="00DE1A86" w14:paraId="4181D589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49E21C2" w14:textId="07E8930E" w:rsidR="00612E0C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612E0C" w:rsidRPr="00DE1A86" w14:paraId="1DE75757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CE9BC3E" w14:textId="3A9C1996" w:rsidR="00612E0C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612E0C" w:rsidRPr="00DE1A86" w14:paraId="75054769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F0E5CA7" w14:textId="118E648A" w:rsidR="00612E0C" w:rsidRPr="00DE1A86" w:rsidRDefault="00612E0C" w:rsidP="0026638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3C8B36A2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E763E4B" w14:textId="5F169B65" w:rsidR="00612E0C" w:rsidRPr="00C170E9" w:rsidRDefault="00D0541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LEDEN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3"/>
                    <w:gridCol w:w="424"/>
                    <w:gridCol w:w="424"/>
                    <w:gridCol w:w="424"/>
                    <w:gridCol w:w="424"/>
                    <w:gridCol w:w="413"/>
                  </w:tblGrid>
                  <w:tr w:rsidR="00C170E9" w:rsidRPr="00C170E9" w14:paraId="684222CD" w14:textId="77777777" w:rsidTr="00C170E9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46E6C053" w:rsidR="00612E0C" w:rsidRPr="00C170E9" w:rsidRDefault="00D0541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2F025844" w:rsidR="00612E0C" w:rsidRPr="00C170E9" w:rsidRDefault="00D0541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436DEC8A" w:rsidR="00612E0C" w:rsidRPr="00C170E9" w:rsidRDefault="00D0541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7C952F1B" w:rsidR="00612E0C" w:rsidRPr="00C170E9" w:rsidRDefault="00D0541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052390FB" w:rsidR="00612E0C" w:rsidRPr="00C170E9" w:rsidRDefault="00D0541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57BE3AF3" w14:textId="4AA22CE3" w:rsidR="00612E0C" w:rsidRPr="00C170E9" w:rsidRDefault="00D0541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7E85CF0" w14:textId="2D7172C4" w:rsidR="00612E0C" w:rsidRPr="00C170E9" w:rsidRDefault="00D0541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C170E9" w:rsidRPr="00C170E9" w14:paraId="31DF8F53" w14:textId="77777777" w:rsidTr="00C170E9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C3DF47A" w14:textId="1303834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FD8DCA2" w14:textId="4AFFE90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D953DC5" w14:textId="380A0D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16F7F6B" w14:textId="667F2DE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D77DEF9" w14:textId="5A7C0C1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0AB1CBA7" w14:textId="16FCA30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61DE8D4C" w14:textId="39ECD18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0AFA4FA2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48E82EC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549CC27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4544A17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05B0A6B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4CBE8D2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4E51C3A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5B21302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223F797F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2B48B4F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60A6EC6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464E2F2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579B995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7707615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7CDF762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4AC940F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10529957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5A604CE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4AAF954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752320A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64C5E2C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3DD2D25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11FA26C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4780E30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97D45F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78125EC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720BEAC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6138AC0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0226025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6D17290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54525D8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1996D01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1144E5B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3D2144F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36A2605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73C16F8D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CE6339" w14:textId="4F5B8043" w:rsidR="00B27062" w:rsidRPr="00DE1A86" w:rsidRDefault="00D0541C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TÝ</w:t>
                        </w:r>
                      </w:p>
                    </w:tc>
                  </w:tr>
                  <w:tr w:rsidR="00B27062" w:rsidRPr="00DE1A86" w14:paraId="06203AAE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E15900" w14:textId="327E3C89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1C8C696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D77EB59" w14:textId="03B506A3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1917F987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1B49DD6" w14:textId="00F6E4DE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0B87E3A6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7CC8144" w14:textId="71C4992A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4AE275B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73517E4" w14:textId="6E9DC49D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1EA864D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CCA0ED8" w14:textId="77777777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89C1B96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D861116" w14:textId="1D5AAA1E" w:rsidR="00612E0C" w:rsidRPr="00C170E9" w:rsidRDefault="00D0541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ÚNOR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C170E9" w14:paraId="4D521D1C" w14:textId="77777777" w:rsidTr="002056A3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023BC958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3DBFC952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064DD8BA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5E93098E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1B3A1A72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42F7BE9" w14:textId="076A57A4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CB16A91" w14:textId="54155D7E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C170E9" w:rsidRPr="00C170E9" w14:paraId="033AD79B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2338C3E" w14:textId="6D6C8B7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E9814E4" w14:textId="78C16D8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B665E05" w14:textId="4598DD6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131D4F0" w14:textId="6053F83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FC2BCF9" w14:textId="1799FFD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CD888BB" w14:textId="3BE2446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A023F15" w14:textId="19AD25D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6878283D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36E1A06" w14:textId="1B857A4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E8FAF3" w14:textId="446C9B1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0BD6E1E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5017AB0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5666DA8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796325F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101D261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DC4D67B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4AC88D8" w14:textId="4C11357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0ABAC2" w14:textId="1AB3909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0E87899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3DD7E61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1801AB4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25B08FE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4EFCD3B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3331944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36526BF" w14:textId="358E45F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C1CD1" w14:textId="57676E9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6A4A757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51CB6DF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76CA972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4500B40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5D7AF6D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4B0FF95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A5D3919" w14:textId="3D4AA02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41D12" w14:textId="6C372E4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0986711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18BF1E8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7C7BC90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7C0D0E9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54138B9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4CB553C4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549FBFA" w14:textId="6E85BB8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54819C" w14:textId="61531DD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5C59B922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199AEF" w14:textId="36F28F19" w:rsidR="00B27062" w:rsidRPr="00DE1A86" w:rsidRDefault="00D0541C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TÝ</w:t>
                        </w:r>
                      </w:p>
                    </w:tc>
                  </w:tr>
                  <w:tr w:rsidR="00B27062" w:rsidRPr="00DE1A86" w14:paraId="66353EC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9204648" w14:textId="6E09FD9B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44882B9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3B7280C" w14:textId="57E32340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10</w:t>
                        </w:r>
                      </w:p>
                    </w:tc>
                  </w:tr>
                  <w:tr w:rsidR="00B27062" w:rsidRPr="00DE1A86" w14:paraId="1248FFB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6FC90BA" w14:textId="652381E7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11</w:t>
                        </w:r>
                      </w:p>
                    </w:tc>
                  </w:tr>
                  <w:tr w:rsidR="00B27062" w:rsidRPr="00DE1A86" w14:paraId="1DFB196C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5880381" w14:textId="0D60B602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12</w:t>
                        </w:r>
                      </w:p>
                    </w:tc>
                  </w:tr>
                  <w:tr w:rsidR="00B27062" w:rsidRPr="00DE1A86" w14:paraId="5351B5D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50B087E" w14:textId="002D20A8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B27062" w:rsidRPr="00DE1A86" w14:paraId="56B26F9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0B91049" w14:textId="2C7633B9" w:rsidR="00B27062" w:rsidRPr="00DE1A86" w:rsidRDefault="00966191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14</w:t>
                        </w:r>
                      </w:p>
                    </w:tc>
                  </w:tr>
                </w:tbl>
                <w:p w14:paraId="73856861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4315FC74" w14:textId="5409CF69" w:rsidR="00612E0C" w:rsidRPr="00C170E9" w:rsidRDefault="00D0541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BŘEZEN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2056A3" w:rsidRPr="00C170E9" w14:paraId="5FBA1453" w14:textId="77777777" w:rsidTr="002056A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23CCEEC6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35114117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13796E6C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100F97C9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0C3651DE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24E7528" w14:textId="3FC2CEE7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6F13CE6" w14:textId="5957E725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C170E9" w:rsidRPr="00C170E9" w14:paraId="1AD7C61D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0AAAD04" w14:textId="21C26D0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EBC2568" w14:textId="15DF00E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2F3CE0B" w14:textId="3055657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E343102" w14:textId="02274B2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348F3FC" w14:textId="207C9CB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0C4B999" w14:textId="2CC35B2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611257B" w14:textId="428D68E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0ACC4FBD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2D8059F" w14:textId="2ACB7F1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67D6615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54ED114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48C703C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370A1BB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4148272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B2C3A7B" w14:textId="423A534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2DAA7F9C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B1BC1FA" w14:textId="7C1FAAC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11DF529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474642B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0DB362E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2A9C07F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456F100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340F2AC" w14:textId="7B28B95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091924FE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0EE5652" w14:textId="3A383B5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34EB21E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4266803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68CBB94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4EDD693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291AEEE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8F77A3C" w14:textId="2DB3DA8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322DB458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ACEBE8" w14:textId="422E15A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5A757F1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17F9CA2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3857587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59F0190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4885B8F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B8E039F" w14:textId="02B78C9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3808F25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E6C55AF" w14:textId="6D0B594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4B6090E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E133FB9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60070DC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E1A86" w14:paraId="3808ABF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0735BB8E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A854F09" w14:textId="4BE73B48" w:rsidR="00B27062" w:rsidRPr="00DE1A86" w:rsidRDefault="00D0541C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TÝ</w:t>
                        </w:r>
                      </w:p>
                    </w:tc>
                  </w:tr>
                  <w:tr w:rsidR="00B27062" w:rsidRPr="00DE1A86" w14:paraId="58B1F2F6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368DB4D" w14:textId="01DF8551" w:rsidR="00B27062" w:rsidRPr="00266389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27062" w:rsidRPr="00DE1A86" w14:paraId="6F8C95F7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DC2A6FA" w14:textId="5DFC9FD2" w:rsidR="00B27062" w:rsidRPr="00266389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718EE965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F621A11" w14:textId="7E18CD61" w:rsidR="00B27062" w:rsidRPr="00266389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2345F29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29CC533" w14:textId="4C46D1D1" w:rsidR="00B27062" w:rsidRPr="00266389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24B22DAA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D788C7B" w14:textId="252B359B" w:rsidR="00B27062" w:rsidRPr="00266389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16329EC0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28EAA92" w14:textId="77777777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1455E090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7D399169" w14:textId="60F67227" w:rsidR="00612E0C" w:rsidRPr="00C170E9" w:rsidRDefault="00D0541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DUBEN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20"/>
                    <w:gridCol w:w="422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1830A8BB" w14:textId="77777777" w:rsidTr="002056A3">
                    <w:trPr>
                      <w:trHeight w:val="170"/>
                    </w:trPr>
                    <w:tc>
                      <w:tcPr>
                        <w:tcW w:w="712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48C618E" w14:textId="426D8C72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8875A88" w14:textId="3DEB8D37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BA8D3FF" w14:textId="3FE5199E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6D9A724" w14:textId="1F6CD1F6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6EDF12F" w14:textId="6BC55CC7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14A8180" w14:textId="1A278825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256D4DB" w14:textId="1272F363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612E0C" w:rsidRPr="00DE1A86" w14:paraId="14D13F92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DC5D93D" w14:textId="687B89F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A2BC1B1" w14:textId="6DC7AE6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BB2768D" w14:textId="229FF1D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87AAB21" w14:textId="502DF1B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503FBC2" w14:textId="3FB20A9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4DE3B76" w14:textId="23504E7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C9BEC9E" w14:textId="76092FA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66F6110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3A80732B" w14:textId="411C749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CCF1C20" w14:textId="57A3425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3C710B1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70D0FA6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39EE1AF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784A420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7FDB7DC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4D8AA71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69EB8112" w14:textId="2214AAF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AC37CB7" w14:textId="2132D3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066DA74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6725C20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3263AA5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251672E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26F7E4E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D87AE24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570F716A" w14:textId="5EAF569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67ECA79" w14:textId="1F0471F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75A450D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29AD708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52B2229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02301DA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651643E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CB6B821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59309AC1" w14:textId="5F2378C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8ADCBBC" w14:textId="2203578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7C88BCE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115CF32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3BECFC9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329DF62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3BA8D09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03B39C8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18C29B70" w14:textId="6A3D418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CD1DC2B" w14:textId="618D270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439B8701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66F36F1" w14:textId="4A9BA0D9" w:rsidR="00B27062" w:rsidRPr="00DE1A86" w:rsidRDefault="00D0541C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TÝ</w:t>
                        </w:r>
                      </w:p>
                    </w:tc>
                  </w:tr>
                  <w:tr w:rsidR="00B27062" w:rsidRPr="00DE1A86" w14:paraId="7D144161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09707D5" w14:textId="1DA0333B" w:rsidR="00B27062" w:rsidRPr="00411AF7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3152FA7E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1D1FA0" w14:textId="3980AE3B" w:rsidR="00B27062" w:rsidRPr="0039014C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2CC9C15B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760848C" w14:textId="2395B745" w:rsidR="00B27062" w:rsidRPr="00411AF7" w:rsidRDefault="0039014C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</w:p>
                    </w:tc>
                  </w:tr>
                  <w:tr w:rsidR="00B27062" w:rsidRPr="00DE1A86" w14:paraId="7F07BF21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30B995F" w14:textId="6186E171" w:rsidR="00B27062" w:rsidRPr="0039014C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0F1EBBD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73C4B39" w14:textId="665E1161" w:rsidR="00B27062" w:rsidRPr="0039014C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2633565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91859A2" w14:textId="075392F9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2EF82DC2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E785DF9" w14:textId="5A2C5C0B" w:rsidR="00612E0C" w:rsidRPr="00C170E9" w:rsidRDefault="00D0541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  <w:t>KVĚTEN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1DD4E4F6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AB9ED4E" w14:textId="63A404B7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D186A1" w14:textId="4944F13D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26984B" w14:textId="599AD7BE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1AD4BDE" w14:textId="4D566A95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443639" w14:textId="4BD81E97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3E119DB" w14:textId="5725AF27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DA99563" w14:textId="350D4355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612E0C" w:rsidRPr="00DE1A86" w14:paraId="644B5DAB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B607DB9" w14:textId="62EBC7A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FC3D935" w14:textId="6EB1B3A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770862A" w14:textId="39F5DA0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2D7F723" w14:textId="35C2301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230D98D" w14:textId="6A38C96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716B5E9" w14:textId="24DBB9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4D949F" w14:textId="693674E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A9C0ECC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555505" w14:textId="0374773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AB69DE" w14:textId="68814A1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3A497AB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10CF626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0C373F2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21E95A8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683A12C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A5D817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FF04C3A" w14:textId="0EE93AE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A915AD" w14:textId="1110E49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36AF497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5E00261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3BBF7BE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42DA4D8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18E9898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1B050AD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03CE934" w14:textId="0B3FF7B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CB5F75" w14:textId="5DBD9D1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47A9AA1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3D6FA73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7F6D34B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6C6B501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5FD71E5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B50F776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413AED3" w14:textId="24985B8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26B469" w14:textId="3E58B49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2E68EB6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17BC33F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713BE14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41B3E2E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44FA379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0F29507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C325A55" w14:textId="7DEC104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C0615F" w14:textId="4F96E15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54C2834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4EDCAD1D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F00DAF5" w14:textId="12B2296C" w:rsidR="00B27062" w:rsidRPr="00DE1A86" w:rsidRDefault="00D0541C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TÝ</w:t>
                        </w:r>
                      </w:p>
                    </w:tc>
                  </w:tr>
                  <w:tr w:rsidR="00B27062" w:rsidRPr="00DE1A86" w14:paraId="68670C2C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2EA0FA6" w14:textId="17D539D1" w:rsidR="00B27062" w:rsidRPr="00411AF7" w:rsidRDefault="00966191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22</w:t>
                        </w:r>
                      </w:p>
                    </w:tc>
                  </w:tr>
                  <w:tr w:rsidR="00B27062" w:rsidRPr="00DE1A86" w14:paraId="59C0670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44AEF05" w14:textId="6DCF7884" w:rsidR="00B27062" w:rsidRPr="00411AF7" w:rsidRDefault="00966191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23</w:t>
                        </w:r>
                      </w:p>
                    </w:tc>
                  </w:tr>
                  <w:tr w:rsidR="00B27062" w:rsidRPr="00DE1A86" w14:paraId="68D8DEFA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53DA467" w14:textId="2D2263EC" w:rsidR="00B27062" w:rsidRPr="00411AF7" w:rsidRDefault="00966191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24</w:t>
                        </w:r>
                      </w:p>
                    </w:tc>
                  </w:tr>
                  <w:tr w:rsidR="00B27062" w:rsidRPr="00DE1A86" w14:paraId="0A05832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2EF1BAC" w14:textId="14CFCF2C" w:rsidR="00B27062" w:rsidRPr="00411AF7" w:rsidRDefault="00966191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25</w:t>
                        </w:r>
                      </w:p>
                    </w:tc>
                  </w:tr>
                  <w:tr w:rsidR="00B27062" w:rsidRPr="00DE1A86" w14:paraId="0C19D91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086528E" w14:textId="28E3A9DC" w:rsidR="00B27062" w:rsidRPr="00411AF7" w:rsidRDefault="00966191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26</w:t>
                        </w:r>
                      </w:p>
                    </w:tc>
                  </w:tr>
                  <w:tr w:rsidR="00B27062" w:rsidRPr="00DE1A86" w14:paraId="36ED873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6A945F4" w14:textId="0A934C7C" w:rsidR="00B27062" w:rsidRPr="00966191" w:rsidRDefault="00966191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27</w:t>
                        </w:r>
                      </w:p>
                    </w:tc>
                  </w:tr>
                </w:tbl>
                <w:p w14:paraId="5354754C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5AF13B3" w14:textId="476A1E25" w:rsidR="00612E0C" w:rsidRPr="00C170E9" w:rsidRDefault="00D0541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ČERVEN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2056A3" w:rsidRPr="00DE1A86" w14:paraId="27C2DD8F" w14:textId="77777777" w:rsidTr="002056A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893BECD" w14:textId="42132AE0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0B9338" w14:textId="73A97B33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21B8F87" w14:textId="332B609C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65E1320" w14:textId="4C9439D0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210675F" w14:textId="38893800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A5AA2EC" w14:textId="0991126F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228F16D" w14:textId="2A798CFB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612E0C" w:rsidRPr="00DE1A86" w14:paraId="36D35DFF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9BA6D45" w14:textId="1FB98BC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FFEE45A" w14:textId="16741BA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8B4D4C" w14:textId="75C1E15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B215F83" w14:textId="02B6EF2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59E4A7" w14:textId="7BF37C3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5A5C01F" w14:textId="03F1190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62C83CDA" w14:textId="337AB0F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F389E1B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5C9E191" w14:textId="5CE9212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0C40A08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2D9CAD2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5E9D81E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6C3AFED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3BD2A14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E5F75D7" w14:textId="6633C9B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A9805B0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A166C50" w14:textId="65C767F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6046711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22CF97B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5C42840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1D6EB0A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0DD764C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90B891E" w14:textId="5E486F0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E05CB2F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1EF6D8" w14:textId="43A4D1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3C48F73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71EF6D0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65E78CC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537278E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3895CF0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E701C99" w14:textId="7F22012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ED9F1FD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F50AD5B" w14:textId="02F1FEE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16136DE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73F6163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6C08F83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0E25AB3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115A6EC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4A9BD90" w14:textId="13ADAF6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A50E019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2544FD" w14:textId="525C47A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6383BB7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31A12D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B208CE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E1A86" w14:paraId="5ABCB9D1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45329152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7C9397C6" w14:textId="0B8760B9" w:rsidR="00B27062" w:rsidRPr="00DE1A86" w:rsidRDefault="00D0541C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TÝ</w:t>
                        </w:r>
                      </w:p>
                    </w:tc>
                  </w:tr>
                  <w:tr w:rsidR="00B27062" w:rsidRPr="00DE1A86" w14:paraId="0A0DE19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FFDE383" w14:textId="721985A3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20F209D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19374BB" w14:textId="2DDBC385" w:rsidR="00B27062" w:rsidRPr="00266389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73A4327A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0706A21" w14:textId="0E125708" w:rsidR="00B27062" w:rsidRPr="00266389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6A123DD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D315EE4" w14:textId="053E4D39" w:rsidR="00B27062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</w:p>
                    </w:tc>
                  </w:tr>
                  <w:tr w:rsidR="00B27062" w:rsidRPr="00DE1A86" w14:paraId="7A9A100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8DB92C2" w14:textId="26787221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5F57A00B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36546BE" w14:textId="42F11E27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0BBEF901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FBAEAFE" w14:textId="7ACB3D57" w:rsidR="00612E0C" w:rsidRPr="00C170E9" w:rsidRDefault="00D0541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ČERVENEC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79A7682D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0D5E333" w14:textId="3AF63342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879D599" w14:textId="37C6F456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5041FA7" w14:textId="27CBC82E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A3F4389" w14:textId="1BAC2C4B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80EDCA7" w14:textId="4F8D8903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D33AC24" w14:textId="5A35520F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25FA0C5" w14:textId="0076A5C8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612E0C" w:rsidRPr="00DE1A86" w14:paraId="29D7AFB5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2654728C" w14:textId="4F6D757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10BB236D" w14:textId="2E7CEFD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764AD9C5" w14:textId="54CC237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30915E37" w14:textId="5CFBB27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53D8435D" w14:textId="5CCB7F2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</w:tcPr>
                      <w:p w14:paraId="2A9D2964" w14:textId="14AEB5D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</w:tcPr>
                      <w:p w14:paraId="6A49BCAA" w14:textId="1076153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6853A2F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527C8673" w14:textId="47D6017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E3EBF80" w14:textId="50A6EB6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8453D30" w14:textId="0E1F16D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34909F1" w14:textId="2E9D11B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0F4289" w14:textId="37479A0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8784F66" w14:textId="397DFDC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AB66D" w14:textId="12DE4B8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CC3501E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6015D498" w14:textId="3F5B361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89BBE9" w14:textId="1DED9DF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FABAAC" w14:textId="54E855D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3D8614D" w14:textId="775C558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F19BAE3" w14:textId="537DEEC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923704E" w14:textId="00A6448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983202" w14:textId="64C0E90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9E4E75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0BE55D21" w14:textId="4BC691A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326060" w14:textId="0533637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A83538" w14:textId="5930C16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0E6002" w14:textId="032CB97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E86358C" w14:textId="30D29A3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DC1096A" w14:textId="70FE114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192DAE9" w14:textId="0F6E178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2D3F51F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1D8C1ED8" w14:textId="7CD884A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881252" w14:textId="04FD368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33A310" w14:textId="0F08339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037D64" w14:textId="7C3CC32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EE6AB2" w14:textId="0D7F2DF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B803B28" w14:textId="2966D3E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16A3730" w14:textId="6CCEFA4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9E92B85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186F6115" w14:textId="4B14E01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EC2CAA" w14:textId="3B2813B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7A2B8F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E5D07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7B0B97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978A00E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3A13132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05D1FF52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733B5CB" w14:textId="19955567" w:rsidR="00B27062" w:rsidRPr="00DE1A86" w:rsidRDefault="00D0541C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TÝ</w:t>
                        </w:r>
                      </w:p>
                    </w:tc>
                  </w:tr>
                  <w:tr w:rsidR="00B27062" w:rsidRPr="00DE1A86" w14:paraId="05D4574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43CA6B5" w14:textId="796E4678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0C406E5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E2428DD" w14:textId="16926DD8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33C0BDEA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ED6DBF3" w14:textId="0A8CC1E0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27062" w:rsidRPr="00DE1A86" w14:paraId="05A26660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4427C2C" w14:textId="54F67003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27062" w:rsidRPr="00DE1A86" w14:paraId="64A3A6C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23E21CE" w14:textId="0D34016E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6BD59A76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5417941" w14:textId="4FE9E6B2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5AFDB94F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8E15426" w14:textId="46AD6250" w:rsidR="00612E0C" w:rsidRPr="00C170E9" w:rsidRDefault="00D0541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SRPEN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1D6EAAC9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65FE43" w14:textId="6D46E50C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ED81C9E" w14:textId="7C61705C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CEAFCB" w14:textId="491E8169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B3AC2C8" w14:textId="2F8C142F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84F49CD" w14:textId="14591737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4CEFA78" w14:textId="0D18DAE7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36B7B87" w14:textId="60ED3DAF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612E0C" w:rsidRPr="00DE1A86" w14:paraId="029CC6A8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9A9219" w14:textId="3C165DC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9E3A1F2" w14:textId="47431CB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CC8AB17" w14:textId="49F5006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95853AB" w14:textId="251DA97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C8E9772" w14:textId="70118DC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554BF77" w14:textId="36FBBDD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5F4203E8" w14:textId="4653766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A0487C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37DD9AC" w14:textId="2A3D490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146FA2" w14:textId="4A950F0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30528E3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5DEBE17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23464A6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6AE17DE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47DD9EE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BBD6FAB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AD9EAAD" w14:textId="024F252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CDE0F" w14:textId="134B17C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1978B15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2088DDA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3A0D963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3B85E4E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49CB1C3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67A140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D71F26C" w14:textId="08151E3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6E0A73" w14:textId="0FCD85B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4D8B260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1C15F59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4027165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7BE1516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5C23F8D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5EE3CD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45F57CA" w14:textId="0DA6A0F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B7B4E7" w14:textId="6156702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5F47E6D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2E2B9E9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00AB919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4C0636E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6879795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10F4546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FA1158A" w14:textId="1A1B07C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C43EA1" w14:textId="42A1D5E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1E1777A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73684048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516A3B0D" w14:textId="6365AEFF" w:rsidR="00B27062" w:rsidRPr="00DE1A86" w:rsidRDefault="00D0541C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TÝ</w:t>
                        </w:r>
                      </w:p>
                    </w:tc>
                  </w:tr>
                  <w:tr w:rsidR="00B27062" w:rsidRPr="00DE1A86" w14:paraId="4A68B01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176ECD7" w14:textId="219E4E22" w:rsidR="00B27062" w:rsidRPr="00411AF7" w:rsidRDefault="00966191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36</w:t>
                        </w:r>
                      </w:p>
                    </w:tc>
                  </w:tr>
                  <w:tr w:rsidR="00B27062" w:rsidRPr="00DE1A86" w14:paraId="123F54D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D39820F" w14:textId="5CD96ABE" w:rsidR="00B27062" w:rsidRPr="00411AF7" w:rsidRDefault="00966191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37</w:t>
                        </w:r>
                      </w:p>
                    </w:tc>
                  </w:tr>
                  <w:tr w:rsidR="00B27062" w:rsidRPr="00DE1A86" w14:paraId="0C0743A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2A76CD7" w14:textId="6F0D96F4" w:rsidR="00B27062" w:rsidRPr="00411AF7" w:rsidRDefault="00966191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38</w:t>
                        </w:r>
                      </w:p>
                    </w:tc>
                  </w:tr>
                  <w:tr w:rsidR="00B27062" w:rsidRPr="00DE1A86" w14:paraId="09FBBED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BC404F" w14:textId="0D8676D3" w:rsidR="00B27062" w:rsidRPr="00411AF7" w:rsidRDefault="00966191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39</w:t>
                        </w:r>
                      </w:p>
                    </w:tc>
                  </w:tr>
                  <w:tr w:rsidR="00B27062" w:rsidRPr="00DE1A86" w14:paraId="3DD40DB7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9D5E58D" w14:textId="3A338560" w:rsidR="00B27062" w:rsidRPr="00966191" w:rsidRDefault="00966191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40</w:t>
                        </w:r>
                      </w:p>
                    </w:tc>
                  </w:tr>
                  <w:tr w:rsidR="00B27062" w:rsidRPr="00DE1A86" w14:paraId="407D6FB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B1F07DD" w14:textId="5B44169A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20F858F1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1B176A2" w14:textId="3FCB8738" w:rsidR="00612E0C" w:rsidRPr="00C170E9" w:rsidRDefault="00D0541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ZÁŘÍ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2056A3" w:rsidRPr="00DE1A86" w14:paraId="10F7938D" w14:textId="77777777" w:rsidTr="002056A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02113AC" w14:textId="1BB146AC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FFC79D6" w14:textId="179E8D03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DAE41B" w14:textId="624A238B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F6D9FBA" w14:textId="104F32B3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B9553B9" w14:textId="78621FAC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AB9C00A" w14:textId="4979C358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30925B0" w14:textId="0BAA5AF0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612E0C" w:rsidRPr="00DE1A86" w14:paraId="23783DAC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4E44E10" w14:textId="2E15C92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5936B04" w14:textId="49EE15D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37D62ED" w14:textId="2DF9C07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C48FC35" w14:textId="7CB4184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7005C7D" w14:textId="02F1D49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3E8FC14" w14:textId="72C2183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5C1B6ED8" w14:textId="15FD293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0935067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6E2A3DC" w14:textId="7295648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5E339CD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4AE2EE1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57D99B9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2A5B2C1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26B9DEF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323D446" w14:textId="1B1BC5D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75EA407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806A7E" w14:textId="127A1AC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778514F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04D9500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626284D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49DFFA0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0C9DEB4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AD2E317" w14:textId="18632C1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F998A4F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4C75CA2" w14:textId="00F3FE5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27E0E1B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131BF0B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4EDD8E8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6170DCE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0017CFC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E8CEE29" w14:textId="5873503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00EC183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05BFCCC" w14:textId="27A1231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743018D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62B1DD5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400FE9A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3A7A5E5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7B87B2D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BAA51BE" w14:textId="46A4B32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80785D6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22901D" w14:textId="3D1E305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192DAE5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F33F9EC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3A637F0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E1A86" w14:paraId="405FBD6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0487F749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3FA3A89A" w14:textId="04E3881C" w:rsidR="00B27062" w:rsidRPr="00DE1A86" w:rsidRDefault="00D0541C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TÝ</w:t>
                        </w:r>
                      </w:p>
                    </w:tc>
                  </w:tr>
                  <w:tr w:rsidR="00B27062" w:rsidRPr="00DE1A86" w14:paraId="30813281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F266F1A" w14:textId="11FA783E" w:rsidR="00B27062" w:rsidRPr="00966191" w:rsidRDefault="00966191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40</w:t>
                        </w:r>
                      </w:p>
                    </w:tc>
                  </w:tr>
                  <w:tr w:rsidR="00B27062" w:rsidRPr="00DE1A86" w14:paraId="016B8A0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77B54A7" w14:textId="5C02EA27" w:rsidR="00B27062" w:rsidRPr="00411AF7" w:rsidRDefault="00966191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41</w:t>
                        </w:r>
                      </w:p>
                    </w:tc>
                  </w:tr>
                  <w:tr w:rsidR="00B27062" w:rsidRPr="00DE1A86" w14:paraId="1325AC2C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59BC01C" w14:textId="5A39FBE3" w:rsidR="00B27062" w:rsidRPr="00411AF7" w:rsidRDefault="00966191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42</w:t>
                        </w:r>
                      </w:p>
                    </w:tc>
                  </w:tr>
                  <w:tr w:rsidR="00B27062" w:rsidRPr="00DE1A86" w14:paraId="7A3062D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74AC33A" w14:textId="22257CC5" w:rsidR="00B27062" w:rsidRPr="00411AF7" w:rsidRDefault="00966191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43</w:t>
                        </w:r>
                      </w:p>
                    </w:tc>
                  </w:tr>
                  <w:tr w:rsidR="00B27062" w:rsidRPr="00DE1A86" w14:paraId="7A619D8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D4CE7B4" w14:textId="438B8A31" w:rsidR="00B27062" w:rsidRPr="00411AF7" w:rsidRDefault="00966191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44</w:t>
                        </w:r>
                      </w:p>
                    </w:tc>
                  </w:tr>
                  <w:tr w:rsidR="00B27062" w:rsidRPr="00DE1A86" w14:paraId="5B1D2004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E6677F" w14:textId="4BE114D8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78640BD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53179A5" w14:textId="2D576C26" w:rsidR="00612E0C" w:rsidRPr="00C170E9" w:rsidRDefault="00D0541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ŘÍJEN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645C0491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61465F1" w14:textId="0913621E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7978E76" w14:textId="32508AC0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4142C0" w14:textId="7B3665E9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EAA7938" w14:textId="6E326B99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CF93F66" w14:textId="4C83A53E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101EEAA" w14:textId="656B2124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22DDBF4" w14:textId="488D7411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612E0C" w:rsidRPr="00DE1A86" w14:paraId="27EA076C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28224A" w14:textId="2668161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3B85523" w14:textId="37663AE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1A6FAE7" w14:textId="5EA7C4B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F44BEE" w14:textId="36E11F8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011C567" w14:textId="1EA1E1D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4CEAF06" w14:textId="5425D02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81D5245" w14:textId="6B78477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B273892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82B725B" w14:textId="1019C10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27D071D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021FD5A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3B769EB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2283B53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59DB326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49E90A6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D3DAF6A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AB1FB5A" w14:textId="1EB6ADA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2C6DAFA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7CCBAC1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161D62E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5866880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39D4FD4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4C7239F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D5307B8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27F6539" w14:textId="3527A59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7574FFA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5D3F8A6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68A37DB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7C10487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1007204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056549C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7CB7732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5C07B7" w14:textId="47BCF49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7483708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269B4D2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0854E51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3DB3D01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32B7D4B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3C9D7EE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93E3EA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3A89A6B" w14:textId="0DDE2DC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290F70E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5D2860C3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7623217" w14:textId="3BE1B026" w:rsidR="00B27062" w:rsidRPr="00DE1A86" w:rsidRDefault="00D0541C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TÝ</w:t>
                        </w:r>
                      </w:p>
                    </w:tc>
                  </w:tr>
                  <w:tr w:rsidR="00B27062" w:rsidRPr="00DE1A86" w14:paraId="507FF767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11512D2" w14:textId="721EEAF1" w:rsidR="00B27062" w:rsidRPr="00DE1A86" w:rsidRDefault="00966191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44</w:t>
                        </w:r>
                      </w:p>
                    </w:tc>
                  </w:tr>
                  <w:tr w:rsidR="00B27062" w:rsidRPr="00DE1A86" w14:paraId="1D7D2FDC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84300A9" w14:textId="0C86CCAF" w:rsidR="00B27062" w:rsidRPr="00DE1A86" w:rsidRDefault="00966191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45</w:t>
                        </w:r>
                      </w:p>
                    </w:tc>
                  </w:tr>
                  <w:tr w:rsidR="00B27062" w:rsidRPr="00DE1A86" w14:paraId="66E6D72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6A1C3F1" w14:textId="45B6BA15" w:rsidR="00B27062" w:rsidRPr="00DE1A86" w:rsidRDefault="00966191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46</w:t>
                        </w:r>
                      </w:p>
                    </w:tc>
                  </w:tr>
                  <w:tr w:rsidR="00B27062" w:rsidRPr="00DE1A86" w14:paraId="5E36D29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0D8F4DE" w14:textId="56CB9C0D" w:rsidR="00B27062" w:rsidRPr="00DE1A86" w:rsidRDefault="00966191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47</w:t>
                        </w:r>
                      </w:p>
                    </w:tc>
                  </w:tr>
                  <w:tr w:rsidR="00B27062" w:rsidRPr="00DE1A86" w14:paraId="65CF788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83A0B46" w14:textId="5838E0A9" w:rsidR="00B27062" w:rsidRPr="00DE1A86" w:rsidRDefault="00966191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B27062" w:rsidRPr="00DE1A86" w14:paraId="6A7E4215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34F0BA2" w14:textId="3859E2DF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6A0CE4E3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24C375F8" w14:textId="6A2E9340" w:rsidR="00612E0C" w:rsidRPr="00C170E9" w:rsidRDefault="00D0541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LISTOPAD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16688E75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9917AAA" w14:textId="0C04C8CA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1BC836" w14:textId="119C0AD1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DDCB495" w14:textId="5986665B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708805C" w14:textId="5C187983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312728" w14:textId="19C28CEF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4B80C4A" w14:textId="02E7F9B6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3BC35CA" w14:textId="2B9D0032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612E0C" w:rsidRPr="00DE1A86" w14:paraId="2996398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42DCC96" w14:textId="7FDA129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C0E652B" w14:textId="6FCB764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F4BF1D2" w14:textId="194CE84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F88DEE7" w14:textId="79F1E83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0DC270D" w14:textId="5AB2BAA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8D2DD1D" w14:textId="1706B7C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C796EA4" w14:textId="409A7CC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EBFEFE2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329F9D7" w14:textId="3204ACC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626200" w14:textId="31A62E0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521C983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71CD97C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4F489AF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1758691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63F40B7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CCE94A4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4629055" w14:textId="3BD6CE3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4807EA" w14:textId="65C9F88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546DDBF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13F3CF1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10A0C64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7158DEC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35B9E7D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95F22A4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C291F70" w14:textId="1788B81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A7C695" w14:textId="21FEF76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03D472F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5A0B90A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61C0E0C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71521FF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3E20E59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14B7451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1C0B13E" w14:textId="2646FC9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C4BD2" w14:textId="1AB3FE1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373C1C4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415BC8A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18C50E9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6027FB2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65162D4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5C14984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6BA0578" w14:textId="51B9801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708F5C" w14:textId="4CBE86C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628FF7A9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8B9FF9E" w14:textId="264AE7BC" w:rsidR="00B27062" w:rsidRPr="00DE1A86" w:rsidRDefault="00D0541C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TÝ</w:t>
                        </w:r>
                      </w:p>
                    </w:tc>
                  </w:tr>
                  <w:tr w:rsidR="00B27062" w:rsidRPr="00DE1A86" w14:paraId="190E8B9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81CEF20" w14:textId="742F076C" w:rsidR="00B27062" w:rsidRPr="00411AF7" w:rsidRDefault="00966191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49</w:t>
                        </w:r>
                      </w:p>
                    </w:tc>
                  </w:tr>
                  <w:tr w:rsidR="00B27062" w:rsidRPr="00DE1A86" w14:paraId="3D0D776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0D3DEC" w14:textId="48CA2DF3" w:rsidR="00B27062" w:rsidRPr="00966191" w:rsidRDefault="00966191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50</w:t>
                        </w:r>
                      </w:p>
                    </w:tc>
                  </w:tr>
                  <w:tr w:rsidR="00B27062" w:rsidRPr="00DE1A86" w14:paraId="74330FF1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8AB71A1" w14:textId="576559DF" w:rsidR="00B27062" w:rsidRPr="00411AF7" w:rsidRDefault="00966191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51</w:t>
                        </w:r>
                      </w:p>
                    </w:tc>
                  </w:tr>
                  <w:tr w:rsidR="00B27062" w:rsidRPr="00DE1A86" w14:paraId="639BE354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5F78450" w14:textId="7538DA2C" w:rsidR="00B27062" w:rsidRPr="00411AF7" w:rsidRDefault="00966191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52</w:t>
                        </w:r>
                      </w:p>
                    </w:tc>
                  </w:tr>
                  <w:tr w:rsidR="00B27062" w:rsidRPr="00DE1A86" w14:paraId="62F73F9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E6CE76D" w14:textId="7B601317" w:rsidR="00B27062" w:rsidRPr="00411AF7" w:rsidRDefault="00966191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01</w:t>
                        </w:r>
                      </w:p>
                    </w:tc>
                  </w:tr>
                  <w:tr w:rsidR="00B27062" w:rsidRPr="00DE1A86" w14:paraId="0A5D0874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24FCC4A" w14:textId="2FC9512B" w:rsidR="00B27062" w:rsidRPr="00266389" w:rsidRDefault="00B27062" w:rsidP="0026638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1E94056A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8239E80" w14:textId="36352F18" w:rsidR="00612E0C" w:rsidRPr="00C170E9" w:rsidRDefault="00D0541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PROSINEC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2056A3" w:rsidRPr="00DE1A86" w14:paraId="1AADCE52" w14:textId="77777777" w:rsidTr="002056A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9847E74" w14:textId="0D2205A5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F3D59F" w14:textId="0380E0C5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57186B" w14:textId="7EFC3761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508AAD" w14:textId="71A94742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3E4E577" w14:textId="0265CDDE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5F43DF2B" w14:textId="3ACD00ED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9D565C3" w14:textId="197621B3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612E0C" w:rsidRPr="00DE1A86" w14:paraId="6F733323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8D0E985" w14:textId="0952547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19B62F8" w14:textId="7A5D76F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1307ACA" w14:textId="42F3D70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BE38827" w14:textId="5AA1553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2EB01CF" w14:textId="4227300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CB11A2D" w14:textId="69B5688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145D7C4" w14:textId="1E53C6D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41FB961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17DB876" w14:textId="03E9ED3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4EB5B46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107DE27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56B0919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7F89890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5810A33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1696A4C" w14:textId="2E36813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B03684A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0179AEC" w14:textId="4A24F0C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6263844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35A1186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2872E55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4CFCAFF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0D8538B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DB95BCB" w14:textId="5E1C51A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789B7EA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C4CE27" w14:textId="2AB08C9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261385F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5C55E3B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39FC2F4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0FD35F7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505B4E9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66B257B" w14:textId="5787CA8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4FF325E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14E19" w14:textId="276C95C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5213D1A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7B03BB3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2961781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12E03C9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244CA1A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6271937" w14:textId="63A0319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E339188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D3BFC65" w14:textId="548C05E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21D3D31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661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F3BA4F2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DE1A86" w:rsidRDefault="00E50BDE" w:rsidP="00C170E9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E1A86" w:rsidRDefault="00F93E3B" w:rsidP="00C170E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p w14:paraId="5A114F20" w14:textId="77777777" w:rsidR="00BF3C3E" w:rsidRPr="00DE1A86" w:rsidRDefault="00BF3C3E" w:rsidP="00C170E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BF3C3E" w:rsidRPr="00DE1A86" w:rsidSect="002211FD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FC836" w14:textId="77777777" w:rsidR="00EF4EA4" w:rsidRDefault="00EF4EA4">
      <w:pPr>
        <w:spacing w:after="0"/>
      </w:pPr>
      <w:r>
        <w:separator/>
      </w:r>
    </w:p>
  </w:endnote>
  <w:endnote w:type="continuationSeparator" w:id="0">
    <w:p w14:paraId="5709BB2D" w14:textId="77777777" w:rsidR="00EF4EA4" w:rsidRDefault="00EF4E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76C19" w14:textId="77777777" w:rsidR="00EF4EA4" w:rsidRDefault="00EF4EA4">
      <w:pPr>
        <w:spacing w:after="0"/>
      </w:pPr>
      <w:r>
        <w:separator/>
      </w:r>
    </w:p>
  </w:footnote>
  <w:footnote w:type="continuationSeparator" w:id="0">
    <w:p w14:paraId="08B76F79" w14:textId="77777777" w:rsidR="00EF4EA4" w:rsidRDefault="00EF4EA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12DF8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056A3"/>
    <w:rsid w:val="00211686"/>
    <w:rsid w:val="002211FD"/>
    <w:rsid w:val="002549DD"/>
    <w:rsid w:val="002562E7"/>
    <w:rsid w:val="00266389"/>
    <w:rsid w:val="00285C1D"/>
    <w:rsid w:val="002C3AAE"/>
    <w:rsid w:val="002D292B"/>
    <w:rsid w:val="00302C5D"/>
    <w:rsid w:val="003327F5"/>
    <w:rsid w:val="00340CAF"/>
    <w:rsid w:val="00375504"/>
    <w:rsid w:val="0039014C"/>
    <w:rsid w:val="003C0D41"/>
    <w:rsid w:val="003E085C"/>
    <w:rsid w:val="003E7B3A"/>
    <w:rsid w:val="003F70D3"/>
    <w:rsid w:val="00411AF7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D5149"/>
    <w:rsid w:val="005E656F"/>
    <w:rsid w:val="00612E0C"/>
    <w:rsid w:val="00631C1D"/>
    <w:rsid w:val="00667021"/>
    <w:rsid w:val="00687E4E"/>
    <w:rsid w:val="006974E1"/>
    <w:rsid w:val="006C0896"/>
    <w:rsid w:val="006F513E"/>
    <w:rsid w:val="00712732"/>
    <w:rsid w:val="007A7E86"/>
    <w:rsid w:val="007B671F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661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253D7"/>
    <w:rsid w:val="00A27834"/>
    <w:rsid w:val="00AA1636"/>
    <w:rsid w:val="00AA23D3"/>
    <w:rsid w:val="00AA3C50"/>
    <w:rsid w:val="00AD0731"/>
    <w:rsid w:val="00AE302A"/>
    <w:rsid w:val="00AE36BB"/>
    <w:rsid w:val="00B10C6B"/>
    <w:rsid w:val="00B27062"/>
    <w:rsid w:val="00B37C7E"/>
    <w:rsid w:val="00B65B09"/>
    <w:rsid w:val="00B85583"/>
    <w:rsid w:val="00B9476B"/>
    <w:rsid w:val="00BC3952"/>
    <w:rsid w:val="00BE5AB8"/>
    <w:rsid w:val="00BF3C3E"/>
    <w:rsid w:val="00C170E9"/>
    <w:rsid w:val="00C32B94"/>
    <w:rsid w:val="00C44DFB"/>
    <w:rsid w:val="00C6519B"/>
    <w:rsid w:val="00C70F21"/>
    <w:rsid w:val="00C7354B"/>
    <w:rsid w:val="00C91863"/>
    <w:rsid w:val="00C91F9B"/>
    <w:rsid w:val="00CC233C"/>
    <w:rsid w:val="00D0541C"/>
    <w:rsid w:val="00D17929"/>
    <w:rsid w:val="00D31AF0"/>
    <w:rsid w:val="00D84FBB"/>
    <w:rsid w:val="00DA6AA8"/>
    <w:rsid w:val="00DC1675"/>
    <w:rsid w:val="00DC493D"/>
    <w:rsid w:val="00DE1A86"/>
    <w:rsid w:val="00DE32AC"/>
    <w:rsid w:val="00E13381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EF4EA4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3444</Words>
  <Characters>19636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2025-02-15T10:01:00Z</dcterms:created>
  <dcterms:modified xsi:type="dcterms:W3CDTF">2025-02-15T10:01:00Z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