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78B6CD9A" w:rsidR="00ED5F48" w:rsidRPr="00F750E4" w:rsidRDefault="00D15A6C" w:rsidP="00D15A6C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LISTOPAD</w:t>
            </w:r>
          </w:p>
        </w:tc>
        <w:tc>
          <w:tcPr>
            <w:tcW w:w="2500" w:type="pct"/>
            <w:vAlign w:val="center"/>
          </w:tcPr>
          <w:p w14:paraId="5AC816B2" w14:textId="752DE881" w:rsidR="00ED5F48" w:rsidRPr="00F750E4" w:rsidRDefault="00ED5F48" w:rsidP="00D15A6C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9B935C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54D2C1DA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13A5AC15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010066A6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BBB2869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A84F549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26165F19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634841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34E4A4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25E5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67EB35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718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5015B3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92B3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7B5DE0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92B3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7478A0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6BA05D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1F3BBD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45505A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24A2BC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211013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75ADE7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3638FE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1E107D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6CCDDA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46CA90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2C3532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2771714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55A8D7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637CDB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2F6958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64FE40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7CE3F1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7AAD0B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798D06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57C133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068C0F4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0E91FE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3D6C5D4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00BF72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032F6E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691CC3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05710C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79D5CB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999CE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469A3B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6801C5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01286697" w:rsidR="00ED5F48" w:rsidRPr="00F750E4" w:rsidRDefault="00D15A6C" w:rsidP="00D15A6C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PROSINEC</w:t>
            </w:r>
          </w:p>
        </w:tc>
        <w:tc>
          <w:tcPr>
            <w:tcW w:w="2500" w:type="pct"/>
            <w:vAlign w:val="center"/>
          </w:tcPr>
          <w:p w14:paraId="3D8BA562" w14:textId="0669D4C2" w:rsidR="00ED5F48" w:rsidRPr="00F750E4" w:rsidRDefault="00ED5F48" w:rsidP="00D15A6C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613AD23F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6BFE93F1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5E23BB6E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3CA58BC9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5FFBBDF6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2A690602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0BABE18" w:rsidR="00CA092A" w:rsidRPr="00F750E4" w:rsidRDefault="00D15A6C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7C17943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3FB486A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6F2EA7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60B8EE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5C78D3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1ABDF9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442BBE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081692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06E8F0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5C5C94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2DD03D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3D1BF7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11DD57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5EB0C0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4D0088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3FA695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0D8DDD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455F30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76B27C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75659E1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1EFF796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559BE0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740FE3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5E052D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716A1C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089AE6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09AE43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133DF1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035071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1221C4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2B8370A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6F7ED8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01BF14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2B093B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362C0F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058E49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44C246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6BEAE7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5A6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137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15A6C" w:rsidRPr="00F750E4" w14:paraId="51419EB6" w14:textId="77777777" w:rsidTr="001F2C29">
        <w:tc>
          <w:tcPr>
            <w:tcW w:w="2500" w:type="pct"/>
            <w:vAlign w:val="center"/>
          </w:tcPr>
          <w:p w14:paraId="2847BEE5" w14:textId="6EF01669" w:rsidR="00D15A6C" w:rsidRPr="00F750E4" w:rsidRDefault="00D15A6C" w:rsidP="00D15A6C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bookmarkStart w:id="0" w:name="_Hlk181875605"/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LEDEN</w:t>
            </w:r>
          </w:p>
        </w:tc>
        <w:tc>
          <w:tcPr>
            <w:tcW w:w="2500" w:type="pct"/>
            <w:vAlign w:val="center"/>
          </w:tcPr>
          <w:p w14:paraId="637316E1" w14:textId="77777777" w:rsidR="00D15A6C" w:rsidRPr="00F750E4" w:rsidRDefault="00D15A6C" w:rsidP="00D15A6C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5D729850" w14:textId="77777777" w:rsidR="00D15A6C" w:rsidRPr="00F750E4" w:rsidRDefault="00D15A6C" w:rsidP="00D15A6C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D15A6C" w:rsidRPr="00F750E4" w14:paraId="622CA80C" w14:textId="77777777" w:rsidTr="001F2C29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04A19FF" w14:textId="352881B7" w:rsidR="00D15A6C" w:rsidRPr="00F750E4" w:rsidRDefault="00D15A6C" w:rsidP="001F2C29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5D3F274" w14:textId="2D8D1655" w:rsidR="00D15A6C" w:rsidRPr="00F750E4" w:rsidRDefault="00D15A6C" w:rsidP="001F2C29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2F090310" w14:textId="2498E414" w:rsidR="00D15A6C" w:rsidRPr="00F750E4" w:rsidRDefault="00D15A6C" w:rsidP="001F2C29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7C75C20" w14:textId="61CA9BCE" w:rsidR="00D15A6C" w:rsidRPr="00F750E4" w:rsidRDefault="00D15A6C" w:rsidP="001F2C29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625ECE7" w14:textId="194D6E1B" w:rsidR="00D15A6C" w:rsidRPr="00F750E4" w:rsidRDefault="00D15A6C" w:rsidP="001F2C29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77FE1303" w14:textId="32B32D60" w:rsidR="00D15A6C" w:rsidRPr="00F750E4" w:rsidRDefault="00D15A6C" w:rsidP="001F2C29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692C43A9" w14:textId="3FF06588" w:rsidR="00D15A6C" w:rsidRPr="00F750E4" w:rsidRDefault="00D15A6C" w:rsidP="001F2C29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D15A6C" w:rsidRPr="00F750E4" w14:paraId="7939F1B8" w14:textId="77777777" w:rsidTr="001F2C29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6637C5A6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A663B9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4C71B1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28A10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D675DE8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8A5BCE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3F0D575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D15A6C" w:rsidRPr="00F750E4" w14:paraId="739C9D9F" w14:textId="77777777" w:rsidTr="001F2C29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EFB28BD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56AF1B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86D7C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8DCFD3F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0EC3380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08098A1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06C3E3E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D15A6C" w:rsidRPr="00F750E4" w14:paraId="30367605" w14:textId="77777777" w:rsidTr="001F2C29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A57D971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3DA77A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4EF4F3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17CB0B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D54AC0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174D9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00CA583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D15A6C" w:rsidRPr="00F750E4" w14:paraId="298258A7" w14:textId="77777777" w:rsidTr="001F2C29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45A7928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E6B71F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0BCD97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DB15F0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1E56A3C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2955AA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1C83ABD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D15A6C" w:rsidRPr="00F750E4" w14:paraId="5ED55A5D" w14:textId="77777777" w:rsidTr="001F2C29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088FB90A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BA7B38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15CADD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1470FB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3F07DB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01D18A7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7478C13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D15A6C" w:rsidRPr="00F750E4" w14:paraId="5F30654F" w14:textId="77777777" w:rsidTr="001F2C29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9F89B18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62C47C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187795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B03AE3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CFF34E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B5ACD5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61B45BBE" w14:textId="77777777" w:rsidR="00D15A6C" w:rsidRPr="00F622BC" w:rsidRDefault="00D15A6C" w:rsidP="001F2C29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  <w:bookmarkEnd w:id="1"/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0E37E" w14:textId="77777777" w:rsidR="00B641D8" w:rsidRDefault="00B641D8">
      <w:pPr>
        <w:spacing w:after="0"/>
      </w:pPr>
      <w:r>
        <w:separator/>
      </w:r>
    </w:p>
  </w:endnote>
  <w:endnote w:type="continuationSeparator" w:id="0">
    <w:p w14:paraId="5637CE3B" w14:textId="77777777" w:rsidR="00B641D8" w:rsidRDefault="00B641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29CC4" w14:textId="77777777" w:rsidR="00B641D8" w:rsidRDefault="00B641D8">
      <w:pPr>
        <w:spacing w:after="0"/>
      </w:pPr>
      <w:r>
        <w:separator/>
      </w:r>
    </w:p>
  </w:footnote>
  <w:footnote w:type="continuationSeparator" w:id="0">
    <w:p w14:paraId="5C4F6E9E" w14:textId="77777777" w:rsidR="00B641D8" w:rsidRDefault="00B641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08C3"/>
    <w:rsid w:val="0005357B"/>
    <w:rsid w:val="00071356"/>
    <w:rsid w:val="00097A25"/>
    <w:rsid w:val="000A5A57"/>
    <w:rsid w:val="001274F3"/>
    <w:rsid w:val="00151CCE"/>
    <w:rsid w:val="001B01F9"/>
    <w:rsid w:val="001C41F9"/>
    <w:rsid w:val="001E1A37"/>
    <w:rsid w:val="00285C1D"/>
    <w:rsid w:val="002D7C5A"/>
    <w:rsid w:val="003327F5"/>
    <w:rsid w:val="00340CAF"/>
    <w:rsid w:val="003C0D41"/>
    <w:rsid w:val="003C4A23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25E53"/>
    <w:rsid w:val="00564C6E"/>
    <w:rsid w:val="00570FBB"/>
    <w:rsid w:val="00583B82"/>
    <w:rsid w:val="005923AC"/>
    <w:rsid w:val="005D5149"/>
    <w:rsid w:val="005E656F"/>
    <w:rsid w:val="00642A90"/>
    <w:rsid w:val="00667021"/>
    <w:rsid w:val="0068137D"/>
    <w:rsid w:val="006974E1"/>
    <w:rsid w:val="006B6899"/>
    <w:rsid w:val="006C0896"/>
    <w:rsid w:val="006F513E"/>
    <w:rsid w:val="007C0139"/>
    <w:rsid w:val="007D45A1"/>
    <w:rsid w:val="007F564D"/>
    <w:rsid w:val="008B1201"/>
    <w:rsid w:val="008C58A0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B718C"/>
    <w:rsid w:val="00AE302A"/>
    <w:rsid w:val="00AE36BB"/>
    <w:rsid w:val="00B37C7E"/>
    <w:rsid w:val="00B627AB"/>
    <w:rsid w:val="00B641D8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15A6C"/>
    <w:rsid w:val="00D24380"/>
    <w:rsid w:val="00D440A1"/>
    <w:rsid w:val="00D92B35"/>
    <w:rsid w:val="00DB6B33"/>
    <w:rsid w:val="00DE32AC"/>
    <w:rsid w:val="00DE3363"/>
    <w:rsid w:val="00E1407A"/>
    <w:rsid w:val="00E33F1A"/>
    <w:rsid w:val="00E405ED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86B11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09EF20F-7D99-4634-8914-FBBFCBEA26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2025-05-15T19:16:00Z</dcterms:created>
  <dcterms:modified xsi:type="dcterms:W3CDTF">2025-05-15T19:16:00Z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