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5398"/>
      </w:tblGrid>
      <w:tr w:rsidR="003E085C" w:rsidRPr="00D85E83" w14:paraId="40983BE3" w14:textId="77777777" w:rsidTr="005F08F5">
        <w:trPr>
          <w:trHeight w:val="10495"/>
          <w:jc w:val="center"/>
        </w:trPr>
        <w:tc>
          <w:tcPr>
            <w:tcW w:w="5000" w:type="pct"/>
            <w:vAlign w:val="center"/>
          </w:tcPr>
          <w:p w14:paraId="66537F75" w14:textId="5D573957" w:rsidR="003E085C" w:rsidRPr="00D85E83" w:rsidRDefault="003E085C" w:rsidP="0087060A">
            <w:pPr>
              <w:pStyle w:val="ad"/>
              <w:jc w:val="center"/>
              <w:rPr>
                <w:rFonts w:cs="Arial"/>
                <w:b/>
                <w:bCs/>
                <w:noProof/>
                <w:color w:val="auto"/>
                <w:sz w:val="2"/>
                <w:szCs w:val="2"/>
                <w:lang w:val="en-US" w:bidi="ru-RU"/>
              </w:rPr>
            </w:pP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113" w:type="dxa"/>
                <w:left w:w="113" w:type="dxa"/>
                <w:bottom w:w="113" w:type="dxa"/>
                <w:right w:w="113" w:type="dxa"/>
              </w:tblCellMar>
              <w:tblLook w:val="04A0" w:firstRow="1" w:lastRow="0" w:firstColumn="1" w:lastColumn="0" w:noHBand="0" w:noVBand="1"/>
            </w:tblPr>
            <w:tblGrid>
              <w:gridCol w:w="7699"/>
              <w:gridCol w:w="7699"/>
            </w:tblGrid>
            <w:tr w:rsidR="00A22DD2" w:rsidRPr="00D85E83" w14:paraId="127A8ED9" w14:textId="77777777" w:rsidTr="00C13B61">
              <w:tc>
                <w:tcPr>
                  <w:tcW w:w="2500" w:type="pct"/>
                </w:tcPr>
                <w:p w14:paraId="011B55E9" w14:textId="22B99A15" w:rsidR="00A22DD2" w:rsidRPr="00D85E83" w:rsidRDefault="00524FE9" w:rsidP="00A22DD2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36"/>
                      <w:szCs w:val="36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t>ŘÍJEN</w:t>
                  </w:r>
                  <w:r w:rsidR="00A22DD2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t xml:space="preserve"> </w:t>
                  </w:r>
                  <w:r w:rsidR="00A22DD2" w:rsidRPr="00D85E83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t xml:space="preserve"> </w:t>
                  </w:r>
                  <w:r w:rsidR="00A22DD2" w:rsidRPr="00C13B61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fldChar w:fldCharType="begin"/>
                  </w:r>
                  <w:r w:rsidR="00A22DD2" w:rsidRPr="00C13B61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instrText xml:space="preserve"> DOCVARIABLE  MonthStart1 \@  yyyy   \* MERGEFORMAT </w:instrText>
                  </w:r>
                  <w:r w:rsidR="00A22DD2" w:rsidRPr="00C13B61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fldChar w:fldCharType="separate"/>
                  </w:r>
                  <w:r w:rsidR="009F35B8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t>2026</w:t>
                  </w:r>
                  <w:r w:rsidR="00A22DD2" w:rsidRPr="00C13B61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  <w:insideV w:val="dotted" w:sz="4" w:space="0" w:color="auto"/>
                    </w:tblBorders>
                    <w:tblCellMar>
                      <w:left w:w="113" w:type="dxa"/>
                    </w:tblCellMar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1056"/>
                    <w:gridCol w:w="1069"/>
                    <w:gridCol w:w="1069"/>
                    <w:gridCol w:w="1069"/>
                    <w:gridCol w:w="1069"/>
                    <w:gridCol w:w="1068"/>
                    <w:gridCol w:w="1051"/>
                  </w:tblGrid>
                  <w:tr w:rsidR="00A22DD2" w:rsidRPr="00D85E83" w14:paraId="27574FBC" w14:textId="77777777" w:rsidTr="00CA6287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10BB8950" w14:textId="7CB7B562" w:rsidR="00A22DD2" w:rsidRPr="00D85E83" w:rsidRDefault="00524FE9" w:rsidP="00A22DD2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PO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058F885A" w14:textId="5156291C" w:rsidR="00A22DD2" w:rsidRPr="00D85E83" w:rsidRDefault="00524FE9" w:rsidP="00A22DD2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ÚT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6E6E8BD8" w14:textId="45AF467C" w:rsidR="00A22DD2" w:rsidRPr="00D85E83" w:rsidRDefault="00524FE9" w:rsidP="00A22DD2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ST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21F7C6EF" w14:textId="1C4BC439" w:rsidR="00A22DD2" w:rsidRPr="00D85E83" w:rsidRDefault="00524FE9" w:rsidP="00A22DD2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ČT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39977872" w14:textId="79675634" w:rsidR="00A22DD2" w:rsidRPr="00D85E83" w:rsidRDefault="00524FE9" w:rsidP="00A22DD2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PÁ</w:t>
                        </w:r>
                      </w:p>
                    </w:tc>
                    <w:tc>
                      <w:tcPr>
                        <w:tcW w:w="717" w:type="pct"/>
                        <w:shd w:val="clear" w:color="auto" w:fill="D9D9D9" w:themeFill="background1" w:themeFillShade="D9"/>
                        <w:vAlign w:val="center"/>
                      </w:tcPr>
                      <w:p w14:paraId="02F47B0B" w14:textId="736F2E31" w:rsidR="00A22DD2" w:rsidRPr="00D85E83" w:rsidRDefault="00524FE9" w:rsidP="00A22DD2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SO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78210F5D" w14:textId="2E1C1B99" w:rsidR="00A22DD2" w:rsidRPr="00D85E83" w:rsidRDefault="00524FE9" w:rsidP="00A22DD2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NE</w:t>
                        </w:r>
                      </w:p>
                    </w:tc>
                  </w:tr>
                  <w:tr w:rsidR="00A22DD2" w:rsidRPr="00D85E83" w14:paraId="4E13D7D0" w14:textId="77777777" w:rsidTr="00CA6287">
                    <w:trPr>
                      <w:trHeight w:val="1474"/>
                    </w:trPr>
                    <w:tc>
                      <w:tcPr>
                        <w:tcW w:w="708" w:type="pct"/>
                        <w:shd w:val="clear" w:color="auto" w:fill="auto"/>
                        <w:vAlign w:val="bottom"/>
                      </w:tcPr>
                      <w:p w14:paraId="5B9AADE5" w14:textId="26E30F4F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580E18C9" w14:textId="2ACFEB5E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2FD9B4C2" w14:textId="67DC6E25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E28F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4DF832DE" w14:textId="5EF9159D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45C457EC" w14:textId="50836C49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186DDA72" w14:textId="175A43C3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bottom"/>
                      </w:tcPr>
                      <w:p w14:paraId="4961F57F" w14:textId="76EF8923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22DD2" w:rsidRPr="00D85E83" w14:paraId="50E7B3D9" w14:textId="77777777" w:rsidTr="00CA6287">
                    <w:trPr>
                      <w:trHeight w:val="1474"/>
                    </w:trPr>
                    <w:tc>
                      <w:tcPr>
                        <w:tcW w:w="708" w:type="pct"/>
                        <w:shd w:val="clear" w:color="auto" w:fill="auto"/>
                        <w:vAlign w:val="bottom"/>
                      </w:tcPr>
                      <w:p w14:paraId="6A4B15C2" w14:textId="14FA5A31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5D8EB374" w14:textId="5DB0C237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46874C45" w14:textId="60DA501B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4F85D8D2" w14:textId="5C71BF72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5CDBBD64" w14:textId="7B2C0675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74FD7BA5" w14:textId="2C1DBEB5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bottom"/>
                      </w:tcPr>
                      <w:p w14:paraId="3B7D4C5F" w14:textId="41C96131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22DD2" w:rsidRPr="00D85E83" w14:paraId="1CC9D2FC" w14:textId="77777777" w:rsidTr="00CA6287">
                    <w:trPr>
                      <w:trHeight w:val="1474"/>
                    </w:trPr>
                    <w:tc>
                      <w:tcPr>
                        <w:tcW w:w="708" w:type="pct"/>
                        <w:shd w:val="clear" w:color="auto" w:fill="auto"/>
                        <w:vAlign w:val="bottom"/>
                      </w:tcPr>
                      <w:p w14:paraId="63EB75C7" w14:textId="25BD2142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5B124D5A" w14:textId="30E07D90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682E4B69" w14:textId="6DBF5B06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530FF38E" w14:textId="55B6A28D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25FF6475" w14:textId="044C1A19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51BD961F" w14:textId="54818490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bottom"/>
                      </w:tcPr>
                      <w:p w14:paraId="7135173F" w14:textId="07693FB5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22DD2" w:rsidRPr="00D85E83" w14:paraId="04DF331B" w14:textId="77777777" w:rsidTr="00CA6287">
                    <w:trPr>
                      <w:trHeight w:val="1474"/>
                    </w:trPr>
                    <w:tc>
                      <w:tcPr>
                        <w:tcW w:w="708" w:type="pct"/>
                        <w:shd w:val="clear" w:color="auto" w:fill="auto"/>
                        <w:vAlign w:val="bottom"/>
                      </w:tcPr>
                      <w:p w14:paraId="05AFD435" w14:textId="656FA4D9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456CB3BE" w14:textId="2750D41E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76386C97" w14:textId="390AE125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6DAAE4A0" w14:textId="5C26F8EE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5011AD0F" w14:textId="5A4861E1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5128F7AF" w14:textId="1996EC51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bottom"/>
                      </w:tcPr>
                      <w:p w14:paraId="2BB2C93F" w14:textId="39B784F9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22DD2" w:rsidRPr="00D85E83" w14:paraId="3FAE37EA" w14:textId="77777777" w:rsidTr="00CA6287">
                    <w:trPr>
                      <w:trHeight w:val="1474"/>
                    </w:trPr>
                    <w:tc>
                      <w:tcPr>
                        <w:tcW w:w="708" w:type="pct"/>
                        <w:shd w:val="clear" w:color="auto" w:fill="auto"/>
                        <w:vAlign w:val="bottom"/>
                      </w:tcPr>
                      <w:p w14:paraId="01B855A6" w14:textId="14774C7B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17BA75AF" w14:textId="5C50E2F2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67416CC7" w14:textId="246DB98F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53F6F398" w14:textId="2B3F5114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43EBFE3D" w14:textId="2AC800AE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4F8532D7" w14:textId="0D4AF2A9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bottom"/>
                      </w:tcPr>
                      <w:p w14:paraId="43FC434A" w14:textId="68211B52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E28F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22DD2" w:rsidRPr="00D85E83" w14:paraId="372FFA52" w14:textId="77777777" w:rsidTr="00CA6287">
                    <w:trPr>
                      <w:trHeight w:val="1474"/>
                    </w:trPr>
                    <w:tc>
                      <w:tcPr>
                        <w:tcW w:w="708" w:type="pct"/>
                        <w:shd w:val="clear" w:color="auto" w:fill="auto"/>
                        <w:vAlign w:val="bottom"/>
                      </w:tcPr>
                      <w:p w14:paraId="19A3D12B" w14:textId="707FB56D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E28F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E28F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E28F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E28F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3C9C2B33" w14:textId="1A399404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E28F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E28F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C75DA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4E320F6E" w14:textId="77777777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7186C8DF" w14:textId="77777777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5AD51204" w14:textId="77777777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3B20F8CC" w14:textId="77777777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bottom"/>
                      </w:tcPr>
                      <w:p w14:paraId="7AF57FAD" w14:textId="77777777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FDA8631" w14:textId="77777777" w:rsidR="00A22DD2" w:rsidRPr="00D85E83" w:rsidRDefault="00A22DD2" w:rsidP="00A22DD2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2500" w:type="pct"/>
                </w:tcPr>
                <w:p w14:paraId="0AA8D8D1" w14:textId="1D3E60CD" w:rsidR="00A22DD2" w:rsidRPr="00C13B61" w:rsidRDefault="00524FE9" w:rsidP="00A22DD2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t>LISTOPAD</w:t>
                  </w:r>
                  <w:r w:rsidR="00A22DD2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t xml:space="preserve"> </w:t>
                  </w:r>
                  <w:r w:rsidR="00A22DD2" w:rsidRPr="00D85E83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t xml:space="preserve"> </w:t>
                  </w:r>
                  <w:r w:rsidR="00A22DD2" w:rsidRPr="00C13B61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fldChar w:fldCharType="begin"/>
                  </w:r>
                  <w:r w:rsidR="00A22DD2" w:rsidRPr="00C13B61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instrText xml:space="preserve"> DOCVARIABLE  MonthStart1 \@  yyyy   \* MERGEFORMAT </w:instrText>
                  </w:r>
                  <w:r w:rsidR="00A22DD2" w:rsidRPr="00C13B61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fldChar w:fldCharType="separate"/>
                  </w:r>
                  <w:r w:rsidR="009F35B8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t>2026</w:t>
                  </w:r>
                  <w:r w:rsidR="00A22DD2" w:rsidRPr="00C13B61">
                    <w:rPr>
                      <w:rFonts w:cs="Arial"/>
                      <w:b/>
                      <w:bCs/>
                      <w:noProof/>
                      <w:color w:val="auto"/>
                      <w:sz w:val="56"/>
                      <w:szCs w:val="56"/>
                      <w:lang w:bidi="ru-RU"/>
                    </w:rPr>
                    <w:fldChar w:fldCharType="end"/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  <w:insideV w:val="dotted" w:sz="4" w:space="0" w:color="auto"/>
                    </w:tblBorders>
                    <w:tblCellMar>
                      <w:left w:w="113" w:type="dxa"/>
                    </w:tblCellMar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1058"/>
                    <w:gridCol w:w="1069"/>
                    <w:gridCol w:w="1069"/>
                    <w:gridCol w:w="1068"/>
                    <w:gridCol w:w="1068"/>
                    <w:gridCol w:w="1068"/>
                    <w:gridCol w:w="1051"/>
                  </w:tblGrid>
                  <w:tr w:rsidR="00A22DD2" w:rsidRPr="00D85E83" w14:paraId="0370A1B5" w14:textId="77777777" w:rsidTr="00CA6287">
                    <w:trPr>
                      <w:trHeight w:val="170"/>
                    </w:trPr>
                    <w:tc>
                      <w:tcPr>
                        <w:tcW w:w="709" w:type="pct"/>
                        <w:shd w:val="clear" w:color="auto" w:fill="F2F2F2" w:themeFill="background1" w:themeFillShade="F2"/>
                        <w:vAlign w:val="center"/>
                      </w:tcPr>
                      <w:p w14:paraId="0A928652" w14:textId="50847595" w:rsidR="00A22DD2" w:rsidRPr="00D85E83" w:rsidRDefault="00524FE9" w:rsidP="00A22DD2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PO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3237BAB4" w14:textId="280CA0D8" w:rsidR="00A22DD2" w:rsidRPr="00D85E83" w:rsidRDefault="00524FE9" w:rsidP="00A22DD2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ÚT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1F0246BC" w14:textId="06F1FD47" w:rsidR="00A22DD2" w:rsidRPr="00D85E83" w:rsidRDefault="00524FE9" w:rsidP="00A22DD2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ST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35606EBE" w14:textId="7579564F" w:rsidR="00A22DD2" w:rsidRPr="00D85E83" w:rsidRDefault="00524FE9" w:rsidP="00A22DD2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ČT</w:t>
                        </w:r>
                      </w:p>
                    </w:tc>
                    <w:tc>
                      <w:tcPr>
                        <w:tcW w:w="717" w:type="pct"/>
                        <w:shd w:val="clear" w:color="auto" w:fill="F2F2F2" w:themeFill="background1" w:themeFillShade="F2"/>
                        <w:vAlign w:val="center"/>
                      </w:tcPr>
                      <w:p w14:paraId="4F853DB3" w14:textId="7BBA6C0C" w:rsidR="00A22DD2" w:rsidRPr="00D85E83" w:rsidRDefault="00524FE9" w:rsidP="00A22DD2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PÁ</w:t>
                        </w:r>
                      </w:p>
                    </w:tc>
                    <w:tc>
                      <w:tcPr>
                        <w:tcW w:w="717" w:type="pct"/>
                        <w:shd w:val="clear" w:color="auto" w:fill="D9D9D9" w:themeFill="background1" w:themeFillShade="D9"/>
                        <w:vAlign w:val="center"/>
                      </w:tcPr>
                      <w:p w14:paraId="459CCB3A" w14:textId="4AE87780" w:rsidR="00A22DD2" w:rsidRPr="00D85E83" w:rsidRDefault="00524FE9" w:rsidP="00A22DD2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SO</w:t>
                        </w:r>
                      </w:p>
                    </w:tc>
                    <w:tc>
                      <w:tcPr>
                        <w:tcW w:w="705" w:type="pct"/>
                        <w:shd w:val="clear" w:color="auto" w:fill="D9D9D9" w:themeFill="background1" w:themeFillShade="D9"/>
                        <w:vAlign w:val="center"/>
                      </w:tcPr>
                      <w:p w14:paraId="2B2D49B0" w14:textId="7FDBECDE" w:rsidR="00A22DD2" w:rsidRPr="00D85E83" w:rsidRDefault="00524FE9" w:rsidP="00A22DD2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NE</w:t>
                        </w:r>
                      </w:p>
                    </w:tc>
                  </w:tr>
                  <w:tr w:rsidR="00A22DD2" w:rsidRPr="00D85E83" w14:paraId="384D5E05" w14:textId="77777777" w:rsidTr="00CA6287">
                    <w:trPr>
                      <w:trHeight w:val="1474"/>
                    </w:trPr>
                    <w:tc>
                      <w:tcPr>
                        <w:tcW w:w="709" w:type="pct"/>
                        <w:shd w:val="clear" w:color="auto" w:fill="auto"/>
                        <w:vAlign w:val="bottom"/>
                      </w:tcPr>
                      <w:p w14:paraId="12F85C25" w14:textId="7E5235DA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5CF3C48B" w14:textId="29707080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42C97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0EC7DED1" w14:textId="67823044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E28F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24BBB4FF" w14:textId="25664533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E28F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501B4F89" w14:textId="35ED2BEA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E28F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42C71DC0" w14:textId="38A883C0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E28F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bottom"/>
                      </w:tcPr>
                      <w:p w14:paraId="6BCD2690" w14:textId="11F291C7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22DD2" w:rsidRPr="00D85E83" w14:paraId="7302EA7E" w14:textId="77777777" w:rsidTr="00CA6287">
                    <w:trPr>
                      <w:trHeight w:val="1474"/>
                    </w:trPr>
                    <w:tc>
                      <w:tcPr>
                        <w:tcW w:w="709" w:type="pct"/>
                        <w:shd w:val="clear" w:color="auto" w:fill="auto"/>
                        <w:vAlign w:val="bottom"/>
                      </w:tcPr>
                      <w:p w14:paraId="0B1CBB77" w14:textId="2362F22F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685068F1" w14:textId="433516E3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6FD6E5E6" w14:textId="4E0864A4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223EAE87" w14:textId="1714A5A4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59BA4230" w14:textId="7C2C7496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598A20C6" w14:textId="159E1C6A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bottom"/>
                      </w:tcPr>
                      <w:p w14:paraId="23183701" w14:textId="4BCD4359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22DD2" w:rsidRPr="00D85E83" w14:paraId="2A1E133D" w14:textId="77777777" w:rsidTr="00CA6287">
                    <w:trPr>
                      <w:trHeight w:val="1474"/>
                    </w:trPr>
                    <w:tc>
                      <w:tcPr>
                        <w:tcW w:w="709" w:type="pct"/>
                        <w:shd w:val="clear" w:color="auto" w:fill="auto"/>
                        <w:vAlign w:val="bottom"/>
                      </w:tcPr>
                      <w:p w14:paraId="51EAC867" w14:textId="6040CCB6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3716EF29" w14:textId="0AACF9C0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05E1C646" w14:textId="7C11CC23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41801EC1" w14:textId="682F3464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6B28BC36" w14:textId="0BC34EA1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14C94540" w14:textId="0D1502F1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bottom"/>
                      </w:tcPr>
                      <w:p w14:paraId="087275CE" w14:textId="013B580C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22DD2" w:rsidRPr="00D85E83" w14:paraId="19B383F1" w14:textId="77777777" w:rsidTr="00CA6287">
                    <w:trPr>
                      <w:trHeight w:val="1474"/>
                    </w:trPr>
                    <w:tc>
                      <w:tcPr>
                        <w:tcW w:w="709" w:type="pct"/>
                        <w:shd w:val="clear" w:color="auto" w:fill="auto"/>
                        <w:vAlign w:val="bottom"/>
                      </w:tcPr>
                      <w:p w14:paraId="5ED4D5DD" w14:textId="041AB298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261D5CCC" w14:textId="77C8AF5C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4F7DCBF6" w14:textId="31B437BE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28066BA5" w14:textId="34B6A8A5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195C532A" w14:textId="1D18A73E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05EF2AE8" w14:textId="5B194E86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bottom"/>
                      </w:tcPr>
                      <w:p w14:paraId="434DC60C" w14:textId="42244560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22DD2" w:rsidRPr="00D85E83" w14:paraId="2902365F" w14:textId="77777777" w:rsidTr="00CA6287">
                    <w:trPr>
                      <w:trHeight w:val="1474"/>
                    </w:trPr>
                    <w:tc>
                      <w:tcPr>
                        <w:tcW w:w="709" w:type="pct"/>
                        <w:shd w:val="clear" w:color="auto" w:fill="auto"/>
                        <w:vAlign w:val="bottom"/>
                      </w:tcPr>
                      <w:p w14:paraId="16D97644" w14:textId="66F8104A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2F9ACDA5" w14:textId="6BF30C40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60CFFC98" w14:textId="55EA1D5E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261A4244" w14:textId="66A8A4E0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586CE585" w14:textId="2912BDC8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64AE0FB5" w14:textId="2BBF6527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bottom"/>
                      </w:tcPr>
                      <w:p w14:paraId="049D7E48" w14:textId="2969DB28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22DD2" w:rsidRPr="00D85E83" w14:paraId="7137BB7F" w14:textId="77777777" w:rsidTr="00CA6287">
                    <w:trPr>
                      <w:trHeight w:val="1474"/>
                    </w:trPr>
                    <w:tc>
                      <w:tcPr>
                        <w:tcW w:w="709" w:type="pct"/>
                        <w:shd w:val="clear" w:color="auto" w:fill="auto"/>
                        <w:vAlign w:val="bottom"/>
                      </w:tcPr>
                      <w:p w14:paraId="54ECA66A" w14:textId="4512E991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15B90A6D" w14:textId="7B4434DD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9F35B8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D85E8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76D1A9DF" w14:textId="77777777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646ECBA4" w14:textId="77777777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098747B2" w14:textId="77777777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bottom"/>
                      </w:tcPr>
                      <w:p w14:paraId="25D62778" w14:textId="77777777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bottom"/>
                      </w:tcPr>
                      <w:p w14:paraId="23B4FC17" w14:textId="77777777" w:rsidR="00A22DD2" w:rsidRPr="00D85E83" w:rsidRDefault="00A22DD2" w:rsidP="00A22DD2">
                        <w:pPr>
                          <w:pStyle w:val="Dates"/>
                          <w:jc w:val="left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6D5AC2B7" w14:textId="77777777" w:rsidR="00A22DD2" w:rsidRPr="00D85E83" w:rsidRDefault="00A22DD2" w:rsidP="00A22DD2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1A5B6E03" w14:textId="2CC03F92" w:rsidR="00E50BDE" w:rsidRPr="00D85E83" w:rsidRDefault="00E50BDE" w:rsidP="0087060A">
            <w:pPr>
              <w:pStyle w:val="ad"/>
              <w:jc w:val="center"/>
              <w:rPr>
                <w:rFonts w:cs="Arial"/>
                <w:b/>
                <w:bCs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5FFF23E7" w:rsidR="00F93E3B" w:rsidRPr="00D85E83" w:rsidRDefault="00F93E3B" w:rsidP="005F08F5">
      <w:pPr>
        <w:pStyle w:val="a5"/>
        <w:rPr>
          <w:rFonts w:cs="Arial"/>
          <w:b/>
          <w:bCs/>
          <w:noProof/>
          <w:color w:val="auto"/>
          <w:sz w:val="2"/>
          <w:szCs w:val="2"/>
          <w:lang w:val="en-US"/>
        </w:rPr>
      </w:pPr>
    </w:p>
    <w:sectPr w:rsidR="00F93E3B" w:rsidRPr="00D85E83" w:rsidSect="00C13B61">
      <w:pgSz w:w="16838" w:h="11906" w:orient="landscape" w:code="9"/>
      <w:pgMar w:top="624" w:right="720" w:bottom="62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A841E" w14:textId="77777777" w:rsidR="00260998" w:rsidRDefault="00260998">
      <w:pPr>
        <w:spacing w:after="0"/>
      </w:pPr>
      <w:r>
        <w:separator/>
      </w:r>
    </w:p>
  </w:endnote>
  <w:endnote w:type="continuationSeparator" w:id="0">
    <w:p w14:paraId="62D90BF8" w14:textId="77777777" w:rsidR="00260998" w:rsidRDefault="0026099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8320C" w14:textId="77777777" w:rsidR="00260998" w:rsidRDefault="00260998">
      <w:pPr>
        <w:spacing w:after="0"/>
      </w:pPr>
      <w:r>
        <w:separator/>
      </w:r>
    </w:p>
  </w:footnote>
  <w:footnote w:type="continuationSeparator" w:id="0">
    <w:p w14:paraId="09A1EF54" w14:textId="77777777" w:rsidR="00260998" w:rsidRDefault="0026099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removePersonalInformation/>
  <w:removeDateAndTime/>
  <w:displayBackgroundShap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134C9"/>
    <w:rsid w:val="000320BD"/>
    <w:rsid w:val="0005357B"/>
    <w:rsid w:val="00071356"/>
    <w:rsid w:val="00097A25"/>
    <w:rsid w:val="000A5A57"/>
    <w:rsid w:val="001274F3"/>
    <w:rsid w:val="001378AE"/>
    <w:rsid w:val="00151CCE"/>
    <w:rsid w:val="001B01F9"/>
    <w:rsid w:val="001C41F9"/>
    <w:rsid w:val="001F4992"/>
    <w:rsid w:val="00211686"/>
    <w:rsid w:val="002549DD"/>
    <w:rsid w:val="002562E7"/>
    <w:rsid w:val="00260998"/>
    <w:rsid w:val="00285C1D"/>
    <w:rsid w:val="002C3A00"/>
    <w:rsid w:val="002C3AAE"/>
    <w:rsid w:val="00302C5D"/>
    <w:rsid w:val="003327F5"/>
    <w:rsid w:val="003343C5"/>
    <w:rsid w:val="00340CAF"/>
    <w:rsid w:val="003B7A8E"/>
    <w:rsid w:val="003C0D41"/>
    <w:rsid w:val="003C325E"/>
    <w:rsid w:val="003E085C"/>
    <w:rsid w:val="003E7B3A"/>
    <w:rsid w:val="003F28D1"/>
    <w:rsid w:val="003F70D3"/>
    <w:rsid w:val="00416364"/>
    <w:rsid w:val="00431B29"/>
    <w:rsid w:val="00440416"/>
    <w:rsid w:val="00462EAD"/>
    <w:rsid w:val="0047429C"/>
    <w:rsid w:val="00490633"/>
    <w:rsid w:val="004A6170"/>
    <w:rsid w:val="004B2D3B"/>
    <w:rsid w:val="004F6AAC"/>
    <w:rsid w:val="00512F2D"/>
    <w:rsid w:val="00524FE9"/>
    <w:rsid w:val="00542C97"/>
    <w:rsid w:val="00543187"/>
    <w:rsid w:val="00570FBB"/>
    <w:rsid w:val="00583B82"/>
    <w:rsid w:val="005923AC"/>
    <w:rsid w:val="005B1D94"/>
    <w:rsid w:val="005D5149"/>
    <w:rsid w:val="005E656F"/>
    <w:rsid w:val="005F08F5"/>
    <w:rsid w:val="00622A4A"/>
    <w:rsid w:val="00633908"/>
    <w:rsid w:val="00667021"/>
    <w:rsid w:val="00691814"/>
    <w:rsid w:val="006974E1"/>
    <w:rsid w:val="006C0896"/>
    <w:rsid w:val="006E7CE4"/>
    <w:rsid w:val="006F513E"/>
    <w:rsid w:val="00712732"/>
    <w:rsid w:val="007B3B6D"/>
    <w:rsid w:val="007C0139"/>
    <w:rsid w:val="007D45A1"/>
    <w:rsid w:val="007F564D"/>
    <w:rsid w:val="00804FAE"/>
    <w:rsid w:val="008527AC"/>
    <w:rsid w:val="00864371"/>
    <w:rsid w:val="0087060A"/>
    <w:rsid w:val="008B1201"/>
    <w:rsid w:val="008B63DD"/>
    <w:rsid w:val="008F16F7"/>
    <w:rsid w:val="009164BA"/>
    <w:rsid w:val="009166BD"/>
    <w:rsid w:val="00930782"/>
    <w:rsid w:val="00941C64"/>
    <w:rsid w:val="00953D91"/>
    <w:rsid w:val="00977AAE"/>
    <w:rsid w:val="00996E56"/>
    <w:rsid w:val="00997268"/>
    <w:rsid w:val="009C2BB5"/>
    <w:rsid w:val="009F1012"/>
    <w:rsid w:val="009F1541"/>
    <w:rsid w:val="009F35B8"/>
    <w:rsid w:val="00A121C6"/>
    <w:rsid w:val="00A12667"/>
    <w:rsid w:val="00A14581"/>
    <w:rsid w:val="00A20E4C"/>
    <w:rsid w:val="00A22DD2"/>
    <w:rsid w:val="00A5559C"/>
    <w:rsid w:val="00AA1636"/>
    <w:rsid w:val="00AA23D3"/>
    <w:rsid w:val="00AA3C50"/>
    <w:rsid w:val="00AB56B7"/>
    <w:rsid w:val="00AE302A"/>
    <w:rsid w:val="00AE36BB"/>
    <w:rsid w:val="00B10C6B"/>
    <w:rsid w:val="00B37C7E"/>
    <w:rsid w:val="00B65B09"/>
    <w:rsid w:val="00B85583"/>
    <w:rsid w:val="00B9476B"/>
    <w:rsid w:val="00BC3952"/>
    <w:rsid w:val="00BE5AB8"/>
    <w:rsid w:val="00BF3C3E"/>
    <w:rsid w:val="00C13B61"/>
    <w:rsid w:val="00C31DC7"/>
    <w:rsid w:val="00C32B94"/>
    <w:rsid w:val="00C44DFB"/>
    <w:rsid w:val="00C6519B"/>
    <w:rsid w:val="00C70F21"/>
    <w:rsid w:val="00C7354B"/>
    <w:rsid w:val="00C75DA0"/>
    <w:rsid w:val="00C91863"/>
    <w:rsid w:val="00C91F9B"/>
    <w:rsid w:val="00CC233C"/>
    <w:rsid w:val="00D85E83"/>
    <w:rsid w:val="00DC1675"/>
    <w:rsid w:val="00DD337A"/>
    <w:rsid w:val="00DE32AC"/>
    <w:rsid w:val="00E1407A"/>
    <w:rsid w:val="00E318B9"/>
    <w:rsid w:val="00E411C1"/>
    <w:rsid w:val="00E50BDE"/>
    <w:rsid w:val="00E679ED"/>
    <w:rsid w:val="00E774CD"/>
    <w:rsid w:val="00E77E1D"/>
    <w:rsid w:val="00E8317B"/>
    <w:rsid w:val="00EA23AE"/>
    <w:rsid w:val="00EB0778"/>
    <w:rsid w:val="00ED75B6"/>
    <w:rsid w:val="00EF1F0E"/>
    <w:rsid w:val="00F260CB"/>
    <w:rsid w:val="00F91390"/>
    <w:rsid w:val="00F93E3B"/>
    <w:rsid w:val="00FA67E1"/>
    <w:rsid w:val="00FC0032"/>
    <w:rsid w:val="00FE28F3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259AA7-D797-4138-91AB-5BDACD90CFF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2025-05-01T05:27:00Z</dcterms:created>
  <dcterms:modified xsi:type="dcterms:W3CDTF">2025-05-01T05:27:00Z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