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35C305A3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ČERVEN</w:t>
            </w:r>
          </w:p>
        </w:tc>
        <w:tc>
          <w:tcPr>
            <w:tcW w:w="2500" w:type="pct"/>
            <w:vAlign w:val="center"/>
          </w:tcPr>
          <w:p w14:paraId="784345F2" w14:textId="39FAF8F5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72AE40C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6B2BFB2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C8452B1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41C2BF1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1B60BA6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4D8C0C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3A8674F2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04D166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35A5D2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5A7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A428B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616B76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015039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5058BC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4F0505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70208D2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1D13DF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6D989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217C4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02A9C4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3ADC0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CC639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4200C0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D321AA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F4D1C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BB101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632C81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7717D3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60473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B6185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449FE6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9EE19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148C50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3FC2B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3E0FC39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9EFE8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42505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57E5FE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5CD804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153775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C6ABD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58DCA4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9DFD7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3E630F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65C23A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D5DD276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ČERVENEC</w:t>
            </w:r>
          </w:p>
        </w:tc>
        <w:tc>
          <w:tcPr>
            <w:tcW w:w="2500" w:type="pct"/>
            <w:vAlign w:val="center"/>
          </w:tcPr>
          <w:p w14:paraId="3BE4EA34" w14:textId="51338889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45368F3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9184EE6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54C08539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0C90DF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3B19F44E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0BDC8060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70077C2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2339B3A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33D754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7A0366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99CED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1C4551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1C367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10DA72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6D8E3A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5848BD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93FA3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71D3BC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3E89C9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33DB72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0080C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BC8F0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7F772B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BDD44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4ACA81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650D18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033C0C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458D5C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A94F5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11C74C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0A5795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196E9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7BAF81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C7441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9B967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1DDB60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69FD81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1B1B53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7A5C64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3B00AF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322A0E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3CFD5A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66D4EB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632A13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0BE1D7F" w:rsidR="00ED5F48" w:rsidRPr="00F750E4" w:rsidRDefault="00613A50" w:rsidP="00613A50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SRPEN</w:t>
            </w:r>
          </w:p>
        </w:tc>
        <w:tc>
          <w:tcPr>
            <w:tcW w:w="2500" w:type="pct"/>
            <w:vAlign w:val="center"/>
          </w:tcPr>
          <w:p w14:paraId="055F6AFA" w14:textId="18431D45" w:rsidR="00ED5F48" w:rsidRPr="00F750E4" w:rsidRDefault="00ED5F48" w:rsidP="00613A50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079FEDBC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68AA431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05C27CED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D2126F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353A77CB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170627A4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D1F1EF3" w:rsidR="00CA092A" w:rsidRPr="00F750E4" w:rsidRDefault="00613A50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NEDĚLE</w:t>
            </w:r>
          </w:p>
        </w:tc>
      </w:tr>
      <w:tr w:rsidR="00ED5F48" w:rsidRPr="00F750E4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5010AA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342480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14A27C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43E965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483A52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170CA6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A0EE0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2D6920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4DF4F8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024677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61FF56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7A9B79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3D1264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64096C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596A40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3B25BA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185A92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2F1425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362584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02E3E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6205E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347248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03180E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7377F6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4921E0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60DD8C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455A1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274CDC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6AC91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4C987C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222F7C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A33A6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1B2515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5A8A67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1B2F1F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5D9C07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5FF810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13A5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55BA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7BF0" w14:textId="77777777" w:rsidR="00B94544" w:rsidRDefault="00B94544">
      <w:pPr>
        <w:spacing w:after="0"/>
      </w:pPr>
      <w:r>
        <w:separator/>
      </w:r>
    </w:p>
  </w:endnote>
  <w:endnote w:type="continuationSeparator" w:id="0">
    <w:p w14:paraId="43D4644F" w14:textId="77777777" w:rsidR="00B94544" w:rsidRDefault="00B94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A2591" w14:textId="77777777" w:rsidR="00B94544" w:rsidRDefault="00B94544">
      <w:pPr>
        <w:spacing w:after="0"/>
      </w:pPr>
      <w:r>
        <w:separator/>
      </w:r>
    </w:p>
  </w:footnote>
  <w:footnote w:type="continuationSeparator" w:id="0">
    <w:p w14:paraId="5E42E4D2" w14:textId="77777777" w:rsidR="00B94544" w:rsidRDefault="00B945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55BA2"/>
    <w:rsid w:val="00564C6E"/>
    <w:rsid w:val="00570FBB"/>
    <w:rsid w:val="00583B82"/>
    <w:rsid w:val="005923AC"/>
    <w:rsid w:val="005D5149"/>
    <w:rsid w:val="005E656F"/>
    <w:rsid w:val="006075EA"/>
    <w:rsid w:val="00613A50"/>
    <w:rsid w:val="00642A90"/>
    <w:rsid w:val="00667021"/>
    <w:rsid w:val="0068251F"/>
    <w:rsid w:val="006974E1"/>
    <w:rsid w:val="006B6899"/>
    <w:rsid w:val="006C0896"/>
    <w:rsid w:val="006F513E"/>
    <w:rsid w:val="00705A77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155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544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455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A6CD1-9D10-4D98-8D45-B7DD2F26C1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2025-05-15T15:42:00Z</dcterms:created>
  <dcterms:modified xsi:type="dcterms:W3CDTF">2025-05-15T15:42:00Z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