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7EB2D43" w14:textId="77777777" w:rsidTr="00ED5F48">
        <w:tc>
          <w:tcPr>
            <w:tcW w:w="2500" w:type="pct"/>
            <w:vAlign w:val="center"/>
          </w:tcPr>
          <w:p w14:paraId="08C628AC" w14:textId="61EF52B1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ŘÍJEN</w:t>
            </w:r>
          </w:p>
        </w:tc>
        <w:tc>
          <w:tcPr>
            <w:tcW w:w="2500" w:type="pct"/>
            <w:vAlign w:val="center"/>
          </w:tcPr>
          <w:p w14:paraId="351313CB" w14:textId="0C9F57E0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744C85F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39EF114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6A11D4A4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4A36AE8E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4F9A1E9F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5684987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1A79A0AF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46FF7ECA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5381513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7255370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360899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346B49D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452A774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627995F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2D2C974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44E976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21964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2641351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4137BB8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2AABA53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666B024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383DFE2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279B69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3478985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4715A07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52ECAF5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0DF309B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1CA116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7D0997F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0277A3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4F37349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614BAB1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31FB9C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140F26F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3691B80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22C1744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76B7F22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279FCEF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3196206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64FE974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0CC9F4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030A937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66420B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63F614E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3FE8738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57E6016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1DAAD32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3B6F567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957B5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6E77A94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1762B97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131CF83C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LISTOPAD</w:t>
            </w:r>
          </w:p>
        </w:tc>
        <w:tc>
          <w:tcPr>
            <w:tcW w:w="2500" w:type="pct"/>
            <w:vAlign w:val="center"/>
          </w:tcPr>
          <w:p w14:paraId="5AC816B2" w14:textId="47D03F8D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2216E2F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24C877A3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7DE495B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12F330A1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4CDEBE4B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33E87E6E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3FC8DB16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70D31DD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17A41A7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055D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2A62004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07493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3C88E51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1537740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316B5C1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761D7D8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суббота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54BB2E8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15B46FF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7014779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36A21B8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0CE73F7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327DF1D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10010D8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61B263B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12EF927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34C6CC0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44ADF20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421089D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4FE42CF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74BF3A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18558B4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12C0CCC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332B008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5CA8C79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6F36E42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57DFEFA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38600B4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13D72D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3A9B57A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1AC28F2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67A335D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1649964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442B098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236E25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096C911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2011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36178B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2011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2011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1A4B6F1E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PROSINEC</w:t>
            </w:r>
          </w:p>
        </w:tc>
        <w:tc>
          <w:tcPr>
            <w:tcW w:w="2500" w:type="pct"/>
            <w:vAlign w:val="center"/>
          </w:tcPr>
          <w:p w14:paraId="3D8BA562" w14:textId="6C82AF34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31233A0A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291993A2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475C7C8C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2C19B753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15976457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3722233C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1B13083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5A36C6F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3FE6E74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6AAC716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4148DC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7B695F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6605FE8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2FA67B5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0358798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126AF4A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1B1038D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378CF77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65950AE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72E1C52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34B67C5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085F13C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5C4F686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5F3EBE7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0A241C9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6745730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043933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18968D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1A280A9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2643C59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4D31964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140D235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309C858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687C0C3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2A6C185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12777C8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7B3A389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738AEE7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57B5547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7E5E958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054321C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64F8A22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2C99B4D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7D203B5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92A5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2C9B" w14:textId="77777777" w:rsidR="00A96741" w:rsidRDefault="00A96741">
      <w:pPr>
        <w:spacing w:after="0"/>
      </w:pPr>
      <w:r>
        <w:separator/>
      </w:r>
    </w:p>
  </w:endnote>
  <w:endnote w:type="continuationSeparator" w:id="0">
    <w:p w14:paraId="4007D91C" w14:textId="77777777" w:rsidR="00A96741" w:rsidRDefault="00A967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C40A9" w14:textId="77777777" w:rsidR="00A96741" w:rsidRDefault="00A96741">
      <w:pPr>
        <w:spacing w:after="0"/>
      </w:pPr>
      <w:r>
        <w:separator/>
      </w:r>
    </w:p>
  </w:footnote>
  <w:footnote w:type="continuationSeparator" w:id="0">
    <w:p w14:paraId="2501BC93" w14:textId="77777777" w:rsidR="00A96741" w:rsidRDefault="00A967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725FB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055D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84E36"/>
    <w:rsid w:val="007C0139"/>
    <w:rsid w:val="007D45A1"/>
    <w:rsid w:val="007F564D"/>
    <w:rsid w:val="008B1201"/>
    <w:rsid w:val="008F16F7"/>
    <w:rsid w:val="009164BA"/>
    <w:rsid w:val="009166BD"/>
    <w:rsid w:val="0092011B"/>
    <w:rsid w:val="00977AAE"/>
    <w:rsid w:val="00996E56"/>
    <w:rsid w:val="00997268"/>
    <w:rsid w:val="009F305E"/>
    <w:rsid w:val="00A12667"/>
    <w:rsid w:val="00A14581"/>
    <w:rsid w:val="00A20E4C"/>
    <w:rsid w:val="00A96741"/>
    <w:rsid w:val="00AA23D3"/>
    <w:rsid w:val="00AA3C50"/>
    <w:rsid w:val="00AE302A"/>
    <w:rsid w:val="00AE36BB"/>
    <w:rsid w:val="00B37C7E"/>
    <w:rsid w:val="00B571F2"/>
    <w:rsid w:val="00B65B09"/>
    <w:rsid w:val="00B85583"/>
    <w:rsid w:val="00B9476B"/>
    <w:rsid w:val="00BC3952"/>
    <w:rsid w:val="00BE5AB8"/>
    <w:rsid w:val="00BF49DC"/>
    <w:rsid w:val="00C07493"/>
    <w:rsid w:val="00C44DFB"/>
    <w:rsid w:val="00C6519B"/>
    <w:rsid w:val="00C70F21"/>
    <w:rsid w:val="00C7354B"/>
    <w:rsid w:val="00C800AA"/>
    <w:rsid w:val="00C91F9B"/>
    <w:rsid w:val="00C92A52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745E1-EFE3-4DBD-BA4E-59316461D0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2025-05-15T18:45:00Z</dcterms:created>
  <dcterms:modified xsi:type="dcterms:W3CDTF">2025-05-15T18:45:00Z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