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7EB2D43" w14:textId="77777777" w:rsidTr="00ED5F48">
        <w:tc>
          <w:tcPr>
            <w:tcW w:w="2500" w:type="pct"/>
            <w:vAlign w:val="center"/>
          </w:tcPr>
          <w:p w14:paraId="08C628AC" w14:textId="61EF52B1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ŘÍJEN</w:t>
            </w:r>
          </w:p>
        </w:tc>
        <w:tc>
          <w:tcPr>
            <w:tcW w:w="2500" w:type="pct"/>
            <w:vAlign w:val="center"/>
          </w:tcPr>
          <w:p w14:paraId="351313CB" w14:textId="2F6DBBCD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744C85F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39EF114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6A11D4A4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4A36AE8E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4F9A1E9F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5684987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1A79A0AF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46FF7ECA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5381513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1A1B836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28855C6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5615091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168F02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5959379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0875BD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32F7991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21964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28A5708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6A0AFB3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4CE7B2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4396C81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06A0B80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4BA3F6F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07A03B7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4715A07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344C2F9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21EBA3C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1A1D731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40F8B05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4DD6175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14F32FB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724B170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31FB9C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5CFB851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6BBAA85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604CA1B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22B251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4567360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0D94D60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60B71F7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0CC9F4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00510F1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0F6AD52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1B0947F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2529808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5F63499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691A8D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3637F1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957B5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4D5F9E7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1EEAFA4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131CF83C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LISTOPAD</w:t>
            </w:r>
          </w:p>
        </w:tc>
        <w:tc>
          <w:tcPr>
            <w:tcW w:w="2500" w:type="pct"/>
            <w:vAlign w:val="center"/>
          </w:tcPr>
          <w:p w14:paraId="5AC816B2" w14:textId="49D8D8AE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2216E2F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24C877A3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7DE495B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12F330A1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4CDEBE4B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33E87E6E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3FC8DB16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397FABC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7F9E22F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055D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6EE42C3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C07493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426849F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4537D3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7B077F7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76A2CB7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3CF95CF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2DE0C49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4F796C3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3026A9E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125585F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166FC07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7C54E43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578E386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2111DE7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36C146B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43C7313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135D93F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3D1DD3F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6CED47E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51A5266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2409F85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6762D99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2BE6202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00AABD1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160FD00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232A0F3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092B379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0890D31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1A1E319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68C29B5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7A36E3C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5F3290D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0E941B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2A88D86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4912742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1A4B6F1E" w:rsidR="00ED5F48" w:rsidRPr="00F750E4" w:rsidRDefault="00C92A52" w:rsidP="00C92A52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PROSINEC</w:t>
            </w:r>
          </w:p>
        </w:tc>
        <w:tc>
          <w:tcPr>
            <w:tcW w:w="2500" w:type="pct"/>
            <w:vAlign w:val="center"/>
          </w:tcPr>
          <w:p w14:paraId="3D8BA562" w14:textId="53963B60" w:rsidR="00ED5F48" w:rsidRPr="00F750E4" w:rsidRDefault="00ED5F48" w:rsidP="00C92A52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31233A0A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291993A2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475C7C8C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2C19B753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15976457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3722233C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1B130839" w:rsidR="00CA092A" w:rsidRPr="00F750E4" w:rsidRDefault="00C92A52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NEDĚLE</w:t>
            </w:r>
          </w:p>
        </w:tc>
      </w:tr>
      <w:tr w:rsidR="00ED5F48" w:rsidRPr="00F750E4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27E6A05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686FC61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4AB7092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690FD27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5BEAE82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591F6B4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1F593D4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09A4AE8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601753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439505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18CE21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1A4A733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262F058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77B9A69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289182B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3B5718E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7D3053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72CF113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482A098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661F47B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3DEB20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087C87B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456478C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000628F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393AB53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6CD59F6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53F64F3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4AF934D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091A379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031A460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0B96A82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0E82209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56B859D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5A0900F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4CD340B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6C81EAC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1DFA33D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3D7CD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2D7C5A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09C8" w14:textId="77777777" w:rsidR="004F51A6" w:rsidRDefault="004F51A6">
      <w:pPr>
        <w:spacing w:after="0"/>
      </w:pPr>
      <w:r>
        <w:separator/>
      </w:r>
    </w:p>
  </w:endnote>
  <w:endnote w:type="continuationSeparator" w:id="0">
    <w:p w14:paraId="50746DA8" w14:textId="77777777" w:rsidR="004F51A6" w:rsidRDefault="004F51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E336B" w14:textId="77777777" w:rsidR="004F51A6" w:rsidRDefault="004F51A6">
      <w:pPr>
        <w:spacing w:after="0"/>
      </w:pPr>
      <w:r>
        <w:separator/>
      </w:r>
    </w:p>
  </w:footnote>
  <w:footnote w:type="continuationSeparator" w:id="0">
    <w:p w14:paraId="67F6EFF2" w14:textId="77777777" w:rsidR="004F51A6" w:rsidRDefault="004F51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725FB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D7CDE"/>
    <w:rsid w:val="003E085C"/>
    <w:rsid w:val="003E7B3A"/>
    <w:rsid w:val="00416364"/>
    <w:rsid w:val="00431B29"/>
    <w:rsid w:val="00440416"/>
    <w:rsid w:val="00462EAD"/>
    <w:rsid w:val="004A6170"/>
    <w:rsid w:val="004D4FC5"/>
    <w:rsid w:val="004F51A6"/>
    <w:rsid w:val="004F6AAC"/>
    <w:rsid w:val="005055DC"/>
    <w:rsid w:val="00512F2D"/>
    <w:rsid w:val="0052017A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84E36"/>
    <w:rsid w:val="007C0139"/>
    <w:rsid w:val="007D45A1"/>
    <w:rsid w:val="007F564D"/>
    <w:rsid w:val="008B1201"/>
    <w:rsid w:val="008F16F7"/>
    <w:rsid w:val="009164BA"/>
    <w:rsid w:val="009166BD"/>
    <w:rsid w:val="0092011B"/>
    <w:rsid w:val="00977AAE"/>
    <w:rsid w:val="00996E56"/>
    <w:rsid w:val="00997268"/>
    <w:rsid w:val="009F305E"/>
    <w:rsid w:val="00A12667"/>
    <w:rsid w:val="00A14581"/>
    <w:rsid w:val="00A20E4C"/>
    <w:rsid w:val="00A96741"/>
    <w:rsid w:val="00AA23D3"/>
    <w:rsid w:val="00AA3C50"/>
    <w:rsid w:val="00AE302A"/>
    <w:rsid w:val="00AE36BB"/>
    <w:rsid w:val="00B37C7E"/>
    <w:rsid w:val="00B571F2"/>
    <w:rsid w:val="00B65B09"/>
    <w:rsid w:val="00B85583"/>
    <w:rsid w:val="00B9476B"/>
    <w:rsid w:val="00BC3952"/>
    <w:rsid w:val="00BE5AB8"/>
    <w:rsid w:val="00BF49DC"/>
    <w:rsid w:val="00C07493"/>
    <w:rsid w:val="00C44DFB"/>
    <w:rsid w:val="00C6519B"/>
    <w:rsid w:val="00C70F21"/>
    <w:rsid w:val="00C7354B"/>
    <w:rsid w:val="00C800AA"/>
    <w:rsid w:val="00C91F9B"/>
    <w:rsid w:val="00C92A52"/>
    <w:rsid w:val="00CA092A"/>
    <w:rsid w:val="00CA5CCA"/>
    <w:rsid w:val="00CE5662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B3745E1-EFE3-4DBD-BA4E-59316461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2025-05-18T17:10:00Z</dcterms:created>
  <dcterms:modified xsi:type="dcterms:W3CDTF">2025-05-18T17:10:00Z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